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4B84" w14:textId="19847556" w:rsidR="00791C2A" w:rsidRPr="003D0F6A" w:rsidRDefault="003D0F6A" w:rsidP="00AB64CD">
      <w:pPr>
        <w:spacing w:line="276" w:lineRule="auto"/>
        <w:ind w:right="19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H</w:t>
      </w:r>
      <w:r w:rsidR="00837493" w:rsidRPr="003D0F6A">
        <w:rPr>
          <w:rFonts w:ascii="Arial" w:hAnsi="Arial" w:cs="Arial"/>
          <w:bCs/>
        </w:rPr>
        <w:t xml:space="preserve">eadspace </w:t>
      </w:r>
      <w:r w:rsidR="00AB64CD" w:rsidRPr="003D0F6A">
        <w:rPr>
          <w:rFonts w:ascii="Arial" w:hAnsi="Arial" w:cs="Arial"/>
          <w:bCs/>
        </w:rPr>
        <w:t xml:space="preserve">Oran Park </w:t>
      </w:r>
      <w:r w:rsidR="00837493" w:rsidRPr="003D0F6A">
        <w:rPr>
          <w:rFonts w:ascii="Arial" w:hAnsi="Arial" w:cs="Arial"/>
          <w:bCs/>
        </w:rPr>
        <w:t>is</w:t>
      </w:r>
      <w:r w:rsidR="00812276" w:rsidRPr="003D0F6A">
        <w:rPr>
          <w:rFonts w:ascii="Arial" w:hAnsi="Arial" w:cs="Arial"/>
          <w:bCs/>
        </w:rPr>
        <w:t xml:space="preserve"> not a</w:t>
      </w:r>
      <w:r w:rsidR="00641878" w:rsidRPr="003D0F6A">
        <w:rPr>
          <w:rFonts w:ascii="Arial" w:hAnsi="Arial" w:cs="Arial"/>
          <w:bCs/>
        </w:rPr>
        <w:t xml:space="preserve"> crisis</w:t>
      </w:r>
      <w:r w:rsidR="00812276" w:rsidRPr="003D0F6A">
        <w:rPr>
          <w:rFonts w:ascii="Arial" w:hAnsi="Arial" w:cs="Arial"/>
          <w:bCs/>
        </w:rPr>
        <w:t xml:space="preserve"> service.</w:t>
      </w:r>
      <w:r w:rsidR="00812276" w:rsidRPr="003D0F6A">
        <w:rPr>
          <w:rFonts w:ascii="Arial" w:hAnsi="Arial" w:cs="Arial"/>
        </w:rPr>
        <w:t xml:space="preserve">  If </w:t>
      </w:r>
      <w:r w:rsidR="00FB699E">
        <w:rPr>
          <w:rFonts w:ascii="Arial" w:hAnsi="Arial" w:cs="Arial"/>
        </w:rPr>
        <w:t>you</w:t>
      </w:r>
      <w:r w:rsidR="00812276" w:rsidRPr="003D0F6A">
        <w:rPr>
          <w:rFonts w:ascii="Arial" w:hAnsi="Arial" w:cs="Arial"/>
        </w:rPr>
        <w:t xml:space="preserve"> </w:t>
      </w:r>
      <w:proofErr w:type="gramStart"/>
      <w:r w:rsidR="00812276" w:rsidRPr="003D0F6A">
        <w:rPr>
          <w:rFonts w:ascii="Arial" w:hAnsi="Arial" w:cs="Arial"/>
        </w:rPr>
        <w:t>needs</w:t>
      </w:r>
      <w:proofErr w:type="gramEnd"/>
      <w:r w:rsidR="00812276" w:rsidRPr="003D0F6A">
        <w:rPr>
          <w:rFonts w:ascii="Arial" w:hAnsi="Arial" w:cs="Arial"/>
        </w:rPr>
        <w:t xml:space="preserve"> immediate </w:t>
      </w:r>
      <w:r w:rsidR="00262916" w:rsidRPr="003D0F6A">
        <w:rPr>
          <w:rFonts w:ascii="Arial" w:hAnsi="Arial" w:cs="Arial"/>
        </w:rPr>
        <w:t>support</w:t>
      </w:r>
      <w:r w:rsidR="00812276" w:rsidRPr="003D0F6A">
        <w:rPr>
          <w:rFonts w:ascii="Arial" w:hAnsi="Arial" w:cs="Arial"/>
        </w:rPr>
        <w:t xml:space="preserve">, please </w:t>
      </w:r>
      <w:r w:rsidR="0063023D" w:rsidRPr="003D0F6A">
        <w:rPr>
          <w:rFonts w:ascii="Arial" w:hAnsi="Arial" w:cs="Arial"/>
        </w:rPr>
        <w:t xml:space="preserve">call </w:t>
      </w:r>
      <w:r w:rsidR="00812276" w:rsidRPr="003D0F6A">
        <w:rPr>
          <w:rFonts w:ascii="Arial" w:hAnsi="Arial" w:cs="Arial"/>
        </w:rPr>
        <w:t xml:space="preserve">the </w:t>
      </w:r>
      <w:r w:rsidR="00641878" w:rsidRPr="003D0F6A">
        <w:rPr>
          <w:rFonts w:ascii="Arial" w:hAnsi="Arial" w:cs="Arial"/>
        </w:rPr>
        <w:t>M</w:t>
      </w:r>
      <w:r w:rsidR="00812276" w:rsidRPr="003D0F6A">
        <w:rPr>
          <w:rFonts w:ascii="Arial" w:hAnsi="Arial" w:cs="Arial"/>
        </w:rPr>
        <w:t xml:space="preserve">ental </w:t>
      </w:r>
      <w:r w:rsidR="00641878" w:rsidRPr="003D0F6A">
        <w:rPr>
          <w:rFonts w:ascii="Arial" w:hAnsi="Arial" w:cs="Arial"/>
        </w:rPr>
        <w:t>H</w:t>
      </w:r>
      <w:r w:rsidR="00812276" w:rsidRPr="003D0F6A">
        <w:rPr>
          <w:rFonts w:ascii="Arial" w:hAnsi="Arial" w:cs="Arial"/>
        </w:rPr>
        <w:t xml:space="preserve">ealth </w:t>
      </w:r>
      <w:r w:rsidR="00641878" w:rsidRPr="003D0F6A">
        <w:rPr>
          <w:rFonts w:ascii="Arial" w:hAnsi="Arial" w:cs="Arial"/>
        </w:rPr>
        <w:t>L</w:t>
      </w:r>
      <w:r w:rsidR="00812276" w:rsidRPr="003D0F6A">
        <w:rPr>
          <w:rFonts w:ascii="Arial" w:hAnsi="Arial" w:cs="Arial"/>
        </w:rPr>
        <w:t xml:space="preserve">ine </w:t>
      </w:r>
      <w:r w:rsidR="00641878" w:rsidRPr="003D0F6A">
        <w:rPr>
          <w:rFonts w:ascii="Arial" w:hAnsi="Arial" w:cs="Arial"/>
        </w:rPr>
        <w:t xml:space="preserve">on </w:t>
      </w:r>
      <w:r w:rsidR="00812276" w:rsidRPr="003D0F6A">
        <w:rPr>
          <w:rFonts w:ascii="Arial" w:hAnsi="Arial" w:cs="Arial"/>
          <w:b/>
          <w:bCs/>
        </w:rPr>
        <w:t>1800 011 511</w:t>
      </w:r>
      <w:r w:rsidR="0063023D" w:rsidRPr="003D0F6A">
        <w:rPr>
          <w:rFonts w:ascii="Arial" w:hAnsi="Arial" w:cs="Arial"/>
          <w:b/>
          <w:bCs/>
        </w:rPr>
        <w:t xml:space="preserve">, </w:t>
      </w:r>
      <w:r w:rsidR="0063023D" w:rsidRPr="003D0F6A">
        <w:rPr>
          <w:rFonts w:ascii="Arial" w:hAnsi="Arial" w:cs="Arial"/>
        </w:rPr>
        <w:t>or Lifeline on</w:t>
      </w:r>
      <w:r w:rsidR="0063023D" w:rsidRPr="003D0F6A">
        <w:rPr>
          <w:rFonts w:ascii="Arial" w:hAnsi="Arial" w:cs="Arial"/>
          <w:b/>
          <w:bCs/>
        </w:rPr>
        <w:t xml:space="preserve"> 13 11 14. </w:t>
      </w:r>
      <w:r w:rsidR="0063023D" w:rsidRPr="003D0F6A">
        <w:rPr>
          <w:rFonts w:ascii="Arial" w:hAnsi="Arial" w:cs="Arial"/>
        </w:rPr>
        <w:t xml:space="preserve">In an </w:t>
      </w:r>
      <w:proofErr w:type="gramStart"/>
      <w:r w:rsidR="0063023D" w:rsidRPr="003D0F6A">
        <w:rPr>
          <w:rFonts w:ascii="Arial" w:hAnsi="Arial" w:cs="Arial"/>
        </w:rPr>
        <w:t>emerg</w:t>
      </w:r>
      <w:r w:rsidR="00727E01" w:rsidRPr="003D0F6A">
        <w:rPr>
          <w:rFonts w:ascii="Arial" w:hAnsi="Arial" w:cs="Arial"/>
        </w:rPr>
        <w:t>ency</w:t>
      </w:r>
      <w:proofErr w:type="gramEnd"/>
      <w:r w:rsidR="00727E01" w:rsidRPr="003D0F6A">
        <w:rPr>
          <w:rFonts w:ascii="Arial" w:hAnsi="Arial" w:cs="Arial"/>
        </w:rPr>
        <w:t xml:space="preserve"> please call </w:t>
      </w:r>
      <w:r w:rsidR="00727E01" w:rsidRPr="003D0F6A">
        <w:rPr>
          <w:rFonts w:ascii="Arial" w:hAnsi="Arial" w:cs="Arial"/>
          <w:b/>
          <w:bCs/>
        </w:rPr>
        <w:t>000</w:t>
      </w:r>
      <w:r w:rsidR="00727E01" w:rsidRPr="003D0F6A">
        <w:rPr>
          <w:rFonts w:ascii="Arial" w:hAnsi="Arial" w:cs="Arial"/>
        </w:rPr>
        <w:t xml:space="preserve"> or attend the nearest hospital Emergency Department.</w:t>
      </w:r>
      <w:r w:rsidR="00727E01" w:rsidRPr="003D0F6A">
        <w:rPr>
          <w:rFonts w:ascii="Arial" w:hAnsi="Arial" w:cs="Arial"/>
          <w:b/>
          <w:bCs/>
        </w:rPr>
        <w:t xml:space="preserve"> </w:t>
      </w:r>
      <w:r w:rsidR="00812276" w:rsidRPr="003D0F6A">
        <w:rPr>
          <w:rFonts w:ascii="Arial" w:hAnsi="Arial" w:cs="Arial"/>
        </w:rPr>
        <w:t xml:space="preserve"> </w:t>
      </w:r>
    </w:p>
    <w:p w14:paraId="523D5F12" w14:textId="224B7898" w:rsidR="003C2B46" w:rsidRDefault="00837493" w:rsidP="00B66B3F">
      <w:pPr>
        <w:spacing w:line="276" w:lineRule="auto"/>
        <w:ind w:right="198"/>
        <w:jc w:val="both"/>
        <w:rPr>
          <w:rFonts w:cstheme="minorHAnsi"/>
          <w:bCs/>
          <w:sz w:val="20"/>
          <w:szCs w:val="20"/>
        </w:rPr>
      </w:pPr>
      <w:r w:rsidRPr="00F64B6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0B7695" wp14:editId="445E2D4C">
                <wp:simplePos x="0" y="0"/>
                <wp:positionH relativeFrom="page">
                  <wp:align>center</wp:align>
                </wp:positionH>
                <wp:positionV relativeFrom="page">
                  <wp:posOffset>2752090</wp:posOffset>
                </wp:positionV>
                <wp:extent cx="6090920" cy="10795"/>
                <wp:effectExtent l="0" t="0" r="24130" b="2730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0920" cy="10795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58960" id="Straight Connector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" from="0,216.7pt" to="479.6pt,2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" strokecolor="#92d050" strokeweight="1.5pt">
                <v:stroke joinstyle="miter"/>
                <w10:wrap anchorx="page" anchory="page"/>
              </v:line>
            </w:pict>
          </mc:Fallback>
        </mc:AlternateContent>
      </w:r>
    </w:p>
    <w:p w14:paraId="74E0CA38" w14:textId="26294473" w:rsidR="003B59D9" w:rsidRPr="003D0F6A" w:rsidRDefault="00FC5BF7" w:rsidP="00837493">
      <w:pPr>
        <w:tabs>
          <w:tab w:val="left" w:pos="2280"/>
        </w:tabs>
        <w:spacing w:line="276" w:lineRule="auto"/>
        <w:ind w:left="-510" w:right="198"/>
        <w:jc w:val="both"/>
        <w:rPr>
          <w:rFonts w:asciiTheme="majorHAnsi" w:hAnsiTheme="majorHAnsi" w:cstheme="majorHAnsi"/>
          <w:b/>
          <w:sz w:val="19"/>
          <w:szCs w:val="19"/>
        </w:rPr>
      </w:pPr>
      <w:r w:rsidRPr="003D0F6A">
        <w:rPr>
          <w:rFonts w:asciiTheme="majorHAnsi" w:hAnsiTheme="majorHAnsi" w:cstheme="majorHAnsi"/>
          <w:b/>
          <w:sz w:val="19"/>
          <w:szCs w:val="19"/>
        </w:rPr>
        <w:t>Date of referral:</w:t>
      </w:r>
      <w:r w:rsidR="00837493" w:rsidRPr="003D0F6A">
        <w:rPr>
          <w:rFonts w:asciiTheme="majorHAnsi" w:hAnsiTheme="majorHAnsi" w:cstheme="majorHAnsi"/>
          <w:b/>
          <w:sz w:val="19"/>
          <w:szCs w:val="19"/>
        </w:rPr>
        <w:tab/>
      </w:r>
    </w:p>
    <w:tbl>
      <w:tblPr>
        <w:tblStyle w:val="TableGrid"/>
        <w:tblW w:w="9938" w:type="dxa"/>
        <w:jc w:val="center"/>
        <w:tblLook w:val="04A0" w:firstRow="1" w:lastRow="0" w:firstColumn="1" w:lastColumn="0" w:noHBand="0" w:noVBand="1"/>
      </w:tblPr>
      <w:tblGrid>
        <w:gridCol w:w="3256"/>
        <w:gridCol w:w="3553"/>
        <w:gridCol w:w="3129"/>
      </w:tblGrid>
      <w:tr w:rsidR="00FD11CD" w:rsidRPr="003D0F6A" w14:paraId="1A93F5C6" w14:textId="77777777" w:rsidTr="0032292A">
        <w:trPr>
          <w:trHeight w:val="370"/>
          <w:jc w:val="center"/>
        </w:trPr>
        <w:tc>
          <w:tcPr>
            <w:tcW w:w="9938" w:type="dxa"/>
            <w:gridSpan w:val="3"/>
            <w:shd w:val="clear" w:color="auto" w:fill="C9E6B3" w:themeFill="text2" w:themeFillTint="66"/>
          </w:tcPr>
          <w:p w14:paraId="01404B43" w14:textId="45181359" w:rsidR="00FD11CD" w:rsidRPr="003D0F6A" w:rsidRDefault="003C6511" w:rsidP="0032292A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sz w:val="19"/>
                <w:szCs w:val="19"/>
              </w:rPr>
              <w:t>Details</w:t>
            </w:r>
          </w:p>
        </w:tc>
      </w:tr>
      <w:tr w:rsidR="00E72A99" w:rsidRPr="003D0F6A" w14:paraId="68ED396E" w14:textId="77777777" w:rsidTr="00813C2C">
        <w:trPr>
          <w:trHeight w:val="223"/>
          <w:jc w:val="center"/>
        </w:trPr>
        <w:tc>
          <w:tcPr>
            <w:tcW w:w="3256" w:type="dxa"/>
            <w:shd w:val="clear" w:color="auto" w:fill="auto"/>
          </w:tcPr>
          <w:p w14:paraId="17FB6874" w14:textId="622203C3" w:rsidR="00E72A99" w:rsidRPr="003D0F6A" w:rsidRDefault="00E72A99" w:rsidP="0032292A">
            <w:pPr>
              <w:pStyle w:val="NoSpacing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>Name:</w:t>
            </w:r>
          </w:p>
          <w:p w14:paraId="2CC083C1" w14:textId="4610D536" w:rsidR="00E72A99" w:rsidRPr="003D0F6A" w:rsidRDefault="00E72A99" w:rsidP="0032292A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  <w:tc>
          <w:tcPr>
            <w:tcW w:w="3553" w:type="dxa"/>
            <w:shd w:val="clear" w:color="auto" w:fill="auto"/>
          </w:tcPr>
          <w:p w14:paraId="0E3F1A1F" w14:textId="5350B2ED" w:rsidR="00E72A99" w:rsidRPr="003D0F6A" w:rsidRDefault="007E35C6" w:rsidP="0032292A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Preferred name:</w:t>
            </w:r>
          </w:p>
        </w:tc>
        <w:tc>
          <w:tcPr>
            <w:tcW w:w="3129" w:type="dxa"/>
            <w:shd w:val="clear" w:color="auto" w:fill="auto"/>
          </w:tcPr>
          <w:p w14:paraId="28A8A5CC" w14:textId="426BA043" w:rsidR="00E72A99" w:rsidRPr="003D0F6A" w:rsidRDefault="00241160" w:rsidP="0032292A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D.O.B:</w:t>
            </w:r>
          </w:p>
        </w:tc>
      </w:tr>
      <w:tr w:rsidR="00FD11CD" w:rsidRPr="003D0F6A" w14:paraId="6497110D" w14:textId="77777777" w:rsidTr="00813C2C">
        <w:trPr>
          <w:trHeight w:val="315"/>
          <w:jc w:val="center"/>
        </w:trPr>
        <w:tc>
          <w:tcPr>
            <w:tcW w:w="3256" w:type="dxa"/>
            <w:shd w:val="clear" w:color="auto" w:fill="auto"/>
          </w:tcPr>
          <w:p w14:paraId="6FC1253F" w14:textId="4C76E9AA" w:rsidR="00FD11CD" w:rsidRPr="003D0F6A" w:rsidRDefault="00241160" w:rsidP="0032292A">
            <w:pPr>
              <w:pStyle w:val="NoSpacing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sz w:val="19"/>
                <w:szCs w:val="19"/>
              </w:rPr>
              <w:t>Gender:</w:t>
            </w:r>
          </w:p>
        </w:tc>
        <w:tc>
          <w:tcPr>
            <w:tcW w:w="6682" w:type="dxa"/>
            <w:gridSpan w:val="2"/>
            <w:shd w:val="clear" w:color="auto" w:fill="auto"/>
          </w:tcPr>
          <w:p w14:paraId="5FBEDE7E" w14:textId="036BF597" w:rsidR="00FD11CD" w:rsidRPr="003D0F6A" w:rsidRDefault="00241160" w:rsidP="0032292A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Pronoun/s:</w:t>
            </w:r>
          </w:p>
          <w:p w14:paraId="386A6450" w14:textId="77777777" w:rsidR="00FD11CD" w:rsidRPr="003D0F6A" w:rsidRDefault="00FD11CD" w:rsidP="0032292A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FD11CD" w:rsidRPr="003D0F6A" w14:paraId="0AF3F0E3" w14:textId="77777777" w:rsidTr="00813C2C">
        <w:trPr>
          <w:trHeight w:val="621"/>
          <w:jc w:val="center"/>
        </w:trPr>
        <w:tc>
          <w:tcPr>
            <w:tcW w:w="3256" w:type="dxa"/>
            <w:shd w:val="clear" w:color="auto" w:fill="auto"/>
          </w:tcPr>
          <w:p w14:paraId="1B9F07FD" w14:textId="727ED708" w:rsidR="00FD11CD" w:rsidRPr="003D0F6A" w:rsidRDefault="00BB331D" w:rsidP="0032292A">
            <w:pPr>
              <w:pStyle w:val="NoSpacing"/>
              <w:tabs>
                <w:tab w:val="left" w:pos="2970"/>
              </w:tabs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Mobile:</w:t>
            </w:r>
          </w:p>
        </w:tc>
        <w:tc>
          <w:tcPr>
            <w:tcW w:w="6682" w:type="dxa"/>
            <w:gridSpan w:val="2"/>
            <w:shd w:val="clear" w:color="auto" w:fill="auto"/>
          </w:tcPr>
          <w:p w14:paraId="507DF384" w14:textId="6284B561" w:rsidR="00FD11CD" w:rsidRPr="003D0F6A" w:rsidRDefault="00BB331D" w:rsidP="0032292A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Email:</w:t>
            </w:r>
          </w:p>
        </w:tc>
      </w:tr>
      <w:tr w:rsidR="00813C2C" w:rsidRPr="003D0F6A" w14:paraId="0D01C4C1" w14:textId="77777777" w:rsidTr="00BD523C">
        <w:trPr>
          <w:trHeight w:val="557"/>
          <w:jc w:val="center"/>
        </w:trPr>
        <w:tc>
          <w:tcPr>
            <w:tcW w:w="9938" w:type="dxa"/>
            <w:gridSpan w:val="3"/>
            <w:shd w:val="clear" w:color="auto" w:fill="auto"/>
          </w:tcPr>
          <w:p w14:paraId="703DC6D5" w14:textId="3EB99263" w:rsidR="00813C2C" w:rsidRPr="003D0F6A" w:rsidRDefault="00813C2C" w:rsidP="0032292A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Address:</w:t>
            </w:r>
          </w:p>
        </w:tc>
      </w:tr>
      <w:tr w:rsidR="00DD52D2" w:rsidRPr="003D0F6A" w14:paraId="1CCAF92A" w14:textId="77777777" w:rsidTr="008809ED">
        <w:trPr>
          <w:trHeight w:val="449"/>
          <w:jc w:val="center"/>
        </w:trPr>
        <w:tc>
          <w:tcPr>
            <w:tcW w:w="9938" w:type="dxa"/>
            <w:gridSpan w:val="3"/>
            <w:shd w:val="clear" w:color="auto" w:fill="auto"/>
          </w:tcPr>
          <w:p w14:paraId="2DE6BB02" w14:textId="77777777" w:rsidR="00DD52D2" w:rsidRDefault="00381A08" w:rsidP="00BB331D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Which Headspace </w:t>
            </w:r>
            <w:r w:rsidR="00B73818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Centre</w:t>
            </w: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suits yo</w:t>
            </w:r>
            <w:r w:rsidR="00B73818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u best: </w:t>
            </w:r>
          </w:p>
          <w:p w14:paraId="2676D97B" w14:textId="77777777" w:rsidR="00B73818" w:rsidRDefault="00B73818" w:rsidP="00BB331D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41DAAF5D" w14:textId="38F68280" w:rsidR="00B73818" w:rsidRDefault="00007A99" w:rsidP="00BB331D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007A99">
              <w:rPr>
                <w:rFonts w:asciiTheme="majorHAnsi" w:hAnsiTheme="majorHAnsi" w:cstheme="majorHAnsi"/>
                <w:sz w:val="19"/>
                <w:szCs w:val="19"/>
              </w:rPr>
              <w:t>Oran Park</w:t>
            </w:r>
            <w:r w:rsidR="00B73818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88329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818"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="00B73818"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</w:t>
            </w:r>
            <w:r w:rsidR="00B73818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                         </w:t>
            </w:r>
            <w:r w:rsidR="00B73818"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Narellan</w:t>
            </w:r>
            <w:proofErr w:type="spellEnd"/>
            <w:r w:rsidR="00B73818"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5130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818"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5810EFC3" w14:textId="699C00AA" w:rsidR="00B73818" w:rsidRPr="003D0F6A" w:rsidRDefault="00B73818" w:rsidP="00BB331D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54"/>
        <w:tblW w:w="9938" w:type="dxa"/>
        <w:tblLook w:val="04A0" w:firstRow="1" w:lastRow="0" w:firstColumn="1" w:lastColumn="0" w:noHBand="0" w:noVBand="1"/>
      </w:tblPr>
      <w:tblGrid>
        <w:gridCol w:w="9938"/>
      </w:tblGrid>
      <w:tr w:rsidR="00DB10A1" w:rsidRPr="003D0F6A" w14:paraId="7E54CD11" w14:textId="77777777" w:rsidTr="00DB10A1">
        <w:trPr>
          <w:trHeight w:val="336"/>
        </w:trPr>
        <w:tc>
          <w:tcPr>
            <w:tcW w:w="9938" w:type="dxa"/>
            <w:shd w:val="clear" w:color="auto" w:fill="C9E6B3" w:themeFill="text2" w:themeFillTint="66"/>
          </w:tcPr>
          <w:p w14:paraId="508E4E0B" w14:textId="66492690" w:rsidR="00EF65F5" w:rsidRPr="003A1A35" w:rsidRDefault="00B77B8F" w:rsidP="00EF65F5">
            <w:pPr>
              <w:pStyle w:val="NoSpacing"/>
              <w:spacing w:before="100" w:beforeAutospacing="1" w:after="100" w:afterAutospacing="1"/>
              <w:rPr>
                <w:rFonts w:asciiTheme="majorHAnsi" w:eastAsia="Arial Unicode MS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sz w:val="19"/>
                <w:szCs w:val="19"/>
              </w:rPr>
              <w:t>What support are you seeking?</w:t>
            </w:r>
            <w:r w:rsidR="00C90EDF">
              <w:rPr>
                <w:rFonts w:asciiTheme="majorHAnsi" w:eastAsia="Arial Unicode MS" w:hAnsiTheme="majorHAnsi" w:cstheme="majorHAnsi"/>
                <w:b/>
                <w:bCs/>
                <w:sz w:val="19"/>
                <w:szCs w:val="19"/>
              </w:rPr>
              <w:t xml:space="preserve"> </w:t>
            </w:r>
            <w:r w:rsidR="009D4469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(please tick all that apply)</w:t>
            </w:r>
          </w:p>
        </w:tc>
      </w:tr>
      <w:tr w:rsidR="00DB10A1" w:rsidRPr="003D0F6A" w14:paraId="0223F822" w14:textId="77777777" w:rsidTr="00DB10A1">
        <w:trPr>
          <w:trHeight w:val="578"/>
        </w:trPr>
        <w:tc>
          <w:tcPr>
            <w:tcW w:w="9938" w:type="dxa"/>
            <w:shd w:val="clear" w:color="auto" w:fill="auto"/>
          </w:tcPr>
          <w:p w14:paraId="164BF38C" w14:textId="77777777" w:rsidR="00DB10A1" w:rsidRPr="003D0F6A" w:rsidRDefault="00DB10A1" w:rsidP="00DB10A1">
            <w:pPr>
              <w:pStyle w:val="NoSpacing"/>
              <w:spacing w:before="100" w:beforeAutospacing="1" w:after="100" w:afterAutospacing="1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7ACB0AC3" w14:textId="13D52660" w:rsidR="00DB10A1" w:rsidRPr="003D0F6A" w:rsidRDefault="00B77B8F" w:rsidP="00AB331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>Mental health</w:t>
            </w: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34189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Drug and Alcohol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195678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Vocational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488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      Physical/Sexual health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157291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5A68D0ED" w14:textId="77777777" w:rsidR="00DB10A1" w:rsidRPr="003D0F6A" w:rsidRDefault="00DB10A1" w:rsidP="00DB10A1">
            <w:pPr>
              <w:pStyle w:val="NoSpacing"/>
              <w:spacing w:before="100" w:beforeAutospacing="1" w:after="100" w:afterAutospacing="1"/>
              <w:rPr>
                <w:rFonts w:asciiTheme="majorHAnsi" w:eastAsia="Arial Unicode MS" w:hAnsiTheme="majorHAnsi" w:cstheme="majorHAnsi"/>
                <w:sz w:val="19"/>
                <w:szCs w:val="19"/>
              </w:rPr>
            </w:pPr>
          </w:p>
        </w:tc>
      </w:tr>
    </w:tbl>
    <w:p w14:paraId="67BE7964" w14:textId="77777777" w:rsidR="004D4A9E" w:rsidRPr="003D0F6A" w:rsidRDefault="004D4A9E" w:rsidP="004D4A9E">
      <w:pPr>
        <w:spacing w:line="276" w:lineRule="auto"/>
        <w:ind w:right="198"/>
        <w:jc w:val="both"/>
        <w:rPr>
          <w:rFonts w:asciiTheme="majorHAnsi" w:hAnsiTheme="majorHAnsi" w:cstheme="majorHAnsi"/>
          <w:b/>
          <w:sz w:val="19"/>
          <w:szCs w:val="19"/>
        </w:rPr>
      </w:pPr>
    </w:p>
    <w:tbl>
      <w:tblPr>
        <w:tblStyle w:val="TableGrid"/>
        <w:tblW w:w="9938" w:type="dxa"/>
        <w:jc w:val="center"/>
        <w:tblLook w:val="04A0" w:firstRow="1" w:lastRow="0" w:firstColumn="1" w:lastColumn="0" w:noHBand="0" w:noVBand="1"/>
      </w:tblPr>
      <w:tblGrid>
        <w:gridCol w:w="9938"/>
      </w:tblGrid>
      <w:tr w:rsidR="001B29DD" w:rsidRPr="003D0F6A" w14:paraId="4374D237" w14:textId="77777777">
        <w:trPr>
          <w:trHeight w:val="370"/>
          <w:jc w:val="center"/>
        </w:trPr>
        <w:tc>
          <w:tcPr>
            <w:tcW w:w="9938" w:type="dxa"/>
            <w:shd w:val="clear" w:color="auto" w:fill="C9E6B3" w:themeFill="text2" w:themeFillTint="66"/>
          </w:tcPr>
          <w:p w14:paraId="54DD28D8" w14:textId="4239194B" w:rsidR="001B29DD" w:rsidRPr="003D0F6A" w:rsidRDefault="00966DFD">
            <w:pPr>
              <w:pStyle w:val="Default"/>
              <w:spacing w:after="120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What’s going on for you</w:t>
            </w:r>
            <w:r w:rsidR="001D438E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? </w:t>
            </w:r>
            <w:r w:rsidR="001D438E" w:rsidRPr="007E7F8F"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>
              <w:rPr>
                <w:rFonts w:asciiTheme="majorHAnsi" w:eastAsia="Arial Unicode MS" w:hAnsiTheme="majorHAnsi" w:cstheme="majorHAnsi"/>
                <w:sz w:val="16"/>
                <w:szCs w:val="16"/>
              </w:rPr>
              <w:t>how long have you been feeling this way?)</w:t>
            </w:r>
          </w:p>
        </w:tc>
      </w:tr>
      <w:tr w:rsidR="001B29DD" w:rsidRPr="003D0F6A" w14:paraId="270E959B" w14:textId="77777777" w:rsidTr="006D3897">
        <w:trPr>
          <w:trHeight w:val="578"/>
          <w:jc w:val="center"/>
        </w:trPr>
        <w:tc>
          <w:tcPr>
            <w:tcW w:w="9938" w:type="dxa"/>
            <w:shd w:val="clear" w:color="auto" w:fill="auto"/>
          </w:tcPr>
          <w:p w14:paraId="093B07CC" w14:textId="77777777" w:rsidR="00BD7789" w:rsidRPr="003D0F6A" w:rsidRDefault="00BD7789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1656330B" w14:textId="77777777" w:rsidR="001D438E" w:rsidRPr="003D0F6A" w:rsidRDefault="001D438E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4ADD73C2" w14:textId="77777777" w:rsidR="001D438E" w:rsidRPr="003D0F6A" w:rsidRDefault="001D438E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45AED5C3" w14:textId="77777777" w:rsidR="001D438E" w:rsidRDefault="001D438E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52F9E071" w14:textId="77777777" w:rsidR="007E7EE6" w:rsidRDefault="007E7EE6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238F28E3" w14:textId="77777777" w:rsidR="009A5E7F" w:rsidRPr="003D0F6A" w:rsidRDefault="009A5E7F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6B0C5E1E" w14:textId="77777777" w:rsidR="001D438E" w:rsidRDefault="001D438E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</w:rPr>
            </w:pPr>
          </w:p>
          <w:p w14:paraId="035416C0" w14:textId="77777777" w:rsidR="00426DCE" w:rsidRPr="003D0F6A" w:rsidRDefault="00426DCE" w:rsidP="001D438E">
            <w:pPr>
              <w:pStyle w:val="NoSpacing"/>
              <w:rPr>
                <w:rFonts w:asciiTheme="majorHAnsi" w:eastAsia="Arial Unicode MS" w:hAnsiTheme="majorHAnsi" w:cstheme="majorHAnsi"/>
                <w:sz w:val="19"/>
                <w:szCs w:val="19"/>
              </w:rPr>
            </w:pPr>
          </w:p>
          <w:p w14:paraId="7827B9C4" w14:textId="130EE1CF" w:rsidR="00A31D83" w:rsidRPr="003D0F6A" w:rsidRDefault="00A31D83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1D438E" w:rsidRPr="003D0F6A" w14:paraId="081744C2" w14:textId="77777777" w:rsidTr="009749B1">
        <w:trPr>
          <w:trHeight w:val="425"/>
          <w:jc w:val="center"/>
        </w:trPr>
        <w:tc>
          <w:tcPr>
            <w:tcW w:w="9938" w:type="dxa"/>
            <w:shd w:val="clear" w:color="auto" w:fill="C9E6B3" w:themeFill="text2" w:themeFillTint="66"/>
          </w:tcPr>
          <w:p w14:paraId="69DE16A2" w14:textId="215BEA8D" w:rsidR="001D438E" w:rsidRPr="003D0F6A" w:rsidRDefault="00B77B8F" w:rsidP="001D438E">
            <w:pPr>
              <w:pStyle w:val="NoSpacing"/>
              <w:rPr>
                <w:rFonts w:asciiTheme="majorHAnsi" w:eastAsia="Arial Unicode MS" w:hAnsiTheme="majorHAnsi" w:cstheme="majorHAnsi"/>
                <w:b/>
                <w:bCs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What </w:t>
            </w:r>
            <w:r w:rsidR="009B4018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ha</w:t>
            </w:r>
            <w:r w:rsidR="009B4018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s</w:t>
            </w: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</w:t>
            </w:r>
            <w:r w:rsidR="00F77559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been </w:t>
            </w: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the impact of these? </w:t>
            </w:r>
            <w:r w:rsidRPr="007E7F8F"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proofErr w:type="spellStart"/>
            <w:r w:rsidRPr="007E7F8F">
              <w:rPr>
                <w:rFonts w:asciiTheme="majorHAnsi" w:hAnsiTheme="majorHAnsi" w:cstheme="majorHAnsi"/>
                <w:sz w:val="16"/>
                <w:szCs w:val="16"/>
              </w:rPr>
              <w:t>e.g</w:t>
            </w:r>
            <w:proofErr w:type="spellEnd"/>
            <w:r w:rsidRPr="007E7F8F">
              <w:rPr>
                <w:rFonts w:asciiTheme="majorHAnsi" w:hAnsiTheme="majorHAnsi" w:cstheme="majorHAnsi"/>
                <w:sz w:val="16"/>
                <w:szCs w:val="16"/>
              </w:rPr>
              <w:t xml:space="preserve"> relationships, school, work, home etc.)</w:t>
            </w:r>
          </w:p>
        </w:tc>
      </w:tr>
      <w:tr w:rsidR="00C11812" w:rsidRPr="003D0F6A" w14:paraId="091D4DF0" w14:textId="77777777" w:rsidTr="006D3897">
        <w:trPr>
          <w:trHeight w:val="578"/>
          <w:jc w:val="center"/>
        </w:trPr>
        <w:tc>
          <w:tcPr>
            <w:tcW w:w="9938" w:type="dxa"/>
            <w:shd w:val="clear" w:color="auto" w:fill="auto"/>
          </w:tcPr>
          <w:p w14:paraId="3696DD30" w14:textId="77777777" w:rsidR="00C11812" w:rsidRPr="003D0F6A" w:rsidRDefault="00C11812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204C5168" w14:textId="77777777" w:rsidR="0046190A" w:rsidRPr="003D0F6A" w:rsidRDefault="0046190A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361492DF" w14:textId="77777777" w:rsidR="0046190A" w:rsidRDefault="0046190A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60137D45" w14:textId="77777777" w:rsidR="009A5E7F" w:rsidRDefault="009A5E7F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7CB08427" w14:textId="77777777" w:rsidR="009A5E7F" w:rsidRDefault="009A5E7F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2315C0E2" w14:textId="77777777" w:rsidR="00966DFD" w:rsidRDefault="00966DFD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3EF7BFDF" w14:textId="77777777" w:rsidR="00426DCE" w:rsidRDefault="00426DCE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417B3483" w14:textId="77777777" w:rsidR="00966DFD" w:rsidRPr="003D0F6A" w:rsidRDefault="00966DFD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  <w:p w14:paraId="448DA5C5" w14:textId="75A8386C" w:rsidR="0046190A" w:rsidRPr="003D0F6A" w:rsidRDefault="0046190A" w:rsidP="009749B1">
            <w:pPr>
              <w:pStyle w:val="Default"/>
              <w:rPr>
                <w:rFonts w:asciiTheme="majorHAnsi" w:eastAsia="Arial Unicode MS" w:hAnsiTheme="majorHAnsi" w:cstheme="majorHAnsi"/>
                <w:sz w:val="19"/>
                <w:szCs w:val="19"/>
                <w:u w:val="single"/>
              </w:rPr>
            </w:pPr>
          </w:p>
        </w:tc>
      </w:tr>
    </w:tbl>
    <w:p w14:paraId="599A0B13" w14:textId="77777777" w:rsidR="00426DCE" w:rsidRPr="003D0F6A" w:rsidRDefault="00426DCE" w:rsidP="00BE3809">
      <w:pPr>
        <w:tabs>
          <w:tab w:val="left" w:pos="2280"/>
        </w:tabs>
        <w:spacing w:line="276" w:lineRule="auto"/>
        <w:ind w:right="198"/>
        <w:jc w:val="both"/>
        <w:rPr>
          <w:rFonts w:asciiTheme="majorHAnsi" w:hAnsiTheme="majorHAnsi" w:cstheme="majorHAnsi"/>
          <w:b/>
          <w:sz w:val="19"/>
          <w:szCs w:val="19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BE3809" w:rsidRPr="003D0F6A" w14:paraId="75081D2C" w14:textId="77777777" w:rsidTr="00074717">
        <w:tc>
          <w:tcPr>
            <w:tcW w:w="9923" w:type="dxa"/>
          </w:tcPr>
          <w:p w14:paraId="59A0C9F7" w14:textId="6835D0E4" w:rsidR="00BE3809" w:rsidRPr="003D0F6A" w:rsidRDefault="00BE3809" w:rsidP="00074717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lastRenderedPageBreak/>
              <w:t xml:space="preserve">Have you </w:t>
            </w:r>
            <w:r w:rsidR="00FA03EB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had </w:t>
            </w: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a recent mental health presentation or admission to the hospital?</w:t>
            </w:r>
          </w:p>
          <w:p w14:paraId="0870FA1A" w14:textId="77777777" w:rsidR="00BE3809" w:rsidRPr="003D0F6A" w:rsidRDefault="00BE3809" w:rsidP="00074717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</w:p>
          <w:p w14:paraId="7137641A" w14:textId="77777777" w:rsidR="00BE3809" w:rsidRPr="003D0F6A" w:rsidRDefault="00BE3809" w:rsidP="00074717">
            <w:pPr>
              <w:spacing w:line="276" w:lineRule="auto"/>
              <w:ind w:right="198"/>
              <w:jc w:val="both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Yes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10064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No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210823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If yes, when was the last hospital presentation:                                    </w:t>
            </w:r>
          </w:p>
        </w:tc>
      </w:tr>
      <w:tr w:rsidR="00BE3809" w:rsidRPr="003D0F6A" w14:paraId="2DD03319" w14:textId="77777777" w:rsidTr="00074717">
        <w:tc>
          <w:tcPr>
            <w:tcW w:w="9923" w:type="dxa"/>
          </w:tcPr>
          <w:p w14:paraId="53541832" w14:textId="0A21EF21" w:rsidR="00BE3809" w:rsidRPr="003D0F6A" w:rsidRDefault="00BE3809" w:rsidP="00074717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Have you</w:t>
            </w:r>
            <w:r w:rsidR="00FA03EB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</w:t>
            </w: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recently engaged with a Community Mental Health Team (</w:t>
            </w:r>
            <w:proofErr w:type="spellStart"/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CoMHET</w:t>
            </w:r>
            <w:proofErr w:type="spellEnd"/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/Safeguards/SPOT)?</w:t>
            </w:r>
          </w:p>
          <w:p w14:paraId="5C310FB4" w14:textId="77777777" w:rsidR="00BE3809" w:rsidRPr="003D0F6A" w:rsidRDefault="00BE3809" w:rsidP="00074717">
            <w:pPr>
              <w:pStyle w:val="NoSpacing"/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</w:p>
          <w:p w14:paraId="6134488D" w14:textId="77777777" w:rsidR="00BE3809" w:rsidRPr="003D0F6A" w:rsidRDefault="00BE3809" w:rsidP="00074717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Yes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122664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No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11074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If yes, when was the last engagement:                                    </w:t>
            </w:r>
          </w:p>
        </w:tc>
      </w:tr>
    </w:tbl>
    <w:p w14:paraId="33204965" w14:textId="77777777" w:rsidR="00BE3809" w:rsidRDefault="00BE3809" w:rsidP="0023206E">
      <w:pPr>
        <w:spacing w:line="276" w:lineRule="auto"/>
        <w:ind w:right="198"/>
        <w:jc w:val="both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TableGrid"/>
        <w:tblW w:w="9938" w:type="dxa"/>
        <w:jc w:val="center"/>
        <w:tblLook w:val="04A0" w:firstRow="1" w:lastRow="0" w:firstColumn="1" w:lastColumn="0" w:noHBand="0" w:noVBand="1"/>
      </w:tblPr>
      <w:tblGrid>
        <w:gridCol w:w="9938"/>
      </w:tblGrid>
      <w:tr w:rsidR="00F03D98" w:rsidRPr="003D0F6A" w14:paraId="776947CA" w14:textId="77777777" w:rsidTr="00074717">
        <w:trPr>
          <w:trHeight w:val="370"/>
          <w:jc w:val="center"/>
        </w:trPr>
        <w:tc>
          <w:tcPr>
            <w:tcW w:w="9938" w:type="dxa"/>
            <w:shd w:val="clear" w:color="auto" w:fill="C9E6B3" w:themeFill="text2" w:themeFillTint="66"/>
          </w:tcPr>
          <w:p w14:paraId="37C7648D" w14:textId="77777777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>Consent</w:t>
            </w:r>
          </w:p>
        </w:tc>
      </w:tr>
      <w:tr w:rsidR="00F03D98" w:rsidRPr="003D0F6A" w14:paraId="1C6CC932" w14:textId="77777777" w:rsidTr="00074717">
        <w:trPr>
          <w:trHeight w:val="521"/>
          <w:jc w:val="center"/>
        </w:trPr>
        <w:tc>
          <w:tcPr>
            <w:tcW w:w="9938" w:type="dxa"/>
            <w:shd w:val="clear" w:color="auto" w:fill="auto"/>
          </w:tcPr>
          <w:p w14:paraId="1CF41708" w14:textId="3FC7EEF4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 xml:space="preserve">Headspace Oran Park is a voluntary service, referrals will not be accepted without </w:t>
            </w:r>
            <w:r w:rsidR="007E7EE6">
              <w:rPr>
                <w:rFonts w:asciiTheme="majorHAnsi" w:hAnsiTheme="majorHAnsi" w:cstheme="majorHAnsi"/>
                <w:b/>
                <w:sz w:val="19"/>
                <w:szCs w:val="19"/>
              </w:rPr>
              <w:t xml:space="preserve">your </w:t>
            </w:r>
            <w:r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>consent</w:t>
            </w:r>
          </w:p>
          <w:p w14:paraId="5B24511E" w14:textId="77777777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</w:t>
            </w:r>
          </w:p>
          <w:p w14:paraId="1B48C31E" w14:textId="26F7BA3F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Do you consent to this referral?</w:t>
            </w: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    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Yes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131147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No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47553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517219DC" w14:textId="77777777" w:rsidR="00F03D98" w:rsidRPr="003D0F6A" w:rsidRDefault="00F03D98" w:rsidP="00074717">
            <w:pPr>
              <w:pStyle w:val="Default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2156DD19" w14:textId="77777777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F03D98" w:rsidRPr="003D0F6A" w14:paraId="0E6CAB41" w14:textId="77777777" w:rsidTr="00074717">
        <w:trPr>
          <w:trHeight w:val="621"/>
          <w:jc w:val="center"/>
        </w:trPr>
        <w:tc>
          <w:tcPr>
            <w:tcW w:w="9938" w:type="dxa"/>
            <w:shd w:val="clear" w:color="auto" w:fill="auto"/>
          </w:tcPr>
          <w:p w14:paraId="146F5716" w14:textId="08B0CB92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 xml:space="preserve">Do you have a Mental Health Treatment Plan?    </w:t>
            </w: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Yes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124800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MS Gothic" w:eastAsia="MS Gothic" w:hAnsi="MS Gothic" w:cstheme="majorHAnsi" w:hint="eastAsia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No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94265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</w:p>
        </w:tc>
      </w:tr>
      <w:tr w:rsidR="00F03D98" w:rsidRPr="003D0F6A" w14:paraId="30E40545" w14:textId="77777777" w:rsidTr="00074717">
        <w:trPr>
          <w:trHeight w:val="481"/>
          <w:jc w:val="center"/>
        </w:trPr>
        <w:tc>
          <w:tcPr>
            <w:tcW w:w="9938" w:type="dxa"/>
            <w:shd w:val="clear" w:color="auto" w:fill="auto"/>
          </w:tcPr>
          <w:p w14:paraId="79F2A24B" w14:textId="12892427" w:rsidR="00F03D98" w:rsidRPr="003D0F6A" w:rsidRDefault="001C511C" w:rsidP="00074717">
            <w:pPr>
              <w:pStyle w:val="NoSpacing"/>
              <w:tabs>
                <w:tab w:val="left" w:pos="2970"/>
              </w:tabs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If you are </w:t>
            </w:r>
            <w:r w:rsidR="00F03D98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under </w:t>
            </w: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the age of </w:t>
            </w:r>
            <w:r w:rsidR="00F03D98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14 years, is </w:t>
            </w:r>
            <w: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a </w:t>
            </w:r>
            <w:r w:rsidR="00F03D98" w:rsidRPr="003D0F6A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parent/legal guardian aware?</w:t>
            </w:r>
            <w:r w:rsidR="00F03D98" w:rsidRPr="003D0F6A">
              <w:rPr>
                <w:rFonts w:asciiTheme="majorHAnsi" w:hAnsiTheme="majorHAnsi" w:cstheme="majorHAnsi"/>
                <w:b/>
                <w:sz w:val="19"/>
                <w:szCs w:val="19"/>
              </w:rPr>
              <w:tab/>
            </w:r>
          </w:p>
          <w:p w14:paraId="6C491499" w14:textId="77777777" w:rsidR="00F03D98" w:rsidRPr="003D0F6A" w:rsidRDefault="00F03D98" w:rsidP="00074717">
            <w:pPr>
              <w:pStyle w:val="NoSpacing"/>
              <w:tabs>
                <w:tab w:val="left" w:pos="2970"/>
              </w:tabs>
              <w:rPr>
                <w:rFonts w:asciiTheme="majorHAnsi" w:hAnsiTheme="majorHAnsi" w:cstheme="majorHAnsi"/>
                <w:b/>
                <w:sz w:val="19"/>
                <w:szCs w:val="19"/>
              </w:rPr>
            </w:pPr>
          </w:p>
          <w:p w14:paraId="4AA82D70" w14:textId="77777777" w:rsidR="00F03D98" w:rsidRPr="003D0F6A" w:rsidRDefault="00F03D98" w:rsidP="00074717">
            <w:pPr>
              <w:pStyle w:val="NoSpacing"/>
              <w:rPr>
                <w:rFonts w:asciiTheme="majorHAnsi" w:hAnsiTheme="majorHAnsi" w:cstheme="majorHAnsi"/>
                <w:sz w:val="19"/>
                <w:szCs w:val="19"/>
              </w:rPr>
            </w:pPr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                                                                                               Yes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18200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3D0F6A">
              <w:rPr>
                <w:rFonts w:asciiTheme="majorHAnsi" w:hAnsiTheme="majorHAnsi" w:cstheme="majorHAnsi"/>
                <w:sz w:val="19"/>
                <w:szCs w:val="19"/>
              </w:rPr>
              <w:t xml:space="preserve">               No </w:t>
            </w:r>
            <w:sdt>
              <w:sdtPr>
                <w:rPr>
                  <w:rFonts w:asciiTheme="majorHAnsi" w:hAnsiTheme="majorHAnsi" w:cstheme="majorHAnsi"/>
                  <w:sz w:val="19"/>
                  <w:szCs w:val="19"/>
                </w:rPr>
                <w:id w:val="-129944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0F6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</w:tr>
    </w:tbl>
    <w:p w14:paraId="1A332962" w14:textId="77777777" w:rsidR="00F03D98" w:rsidRPr="007D21FC" w:rsidRDefault="00F03D98" w:rsidP="0023206E">
      <w:pPr>
        <w:spacing w:line="276" w:lineRule="auto"/>
        <w:ind w:right="198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7D0FA66" w14:textId="20124BB1" w:rsidR="00171C27" w:rsidRPr="00791C2A" w:rsidRDefault="00CF13B2" w:rsidP="007E7BC6">
      <w:pPr>
        <w:tabs>
          <w:tab w:val="left" w:pos="2424"/>
        </w:tabs>
        <w:spacing w:line="276" w:lineRule="auto"/>
        <w:ind w:right="19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sectPr w:rsidR="00171C27" w:rsidRPr="00791C2A" w:rsidSect="007C69EA">
      <w:footerReference w:type="default" r:id="rId11"/>
      <w:headerReference w:type="first" r:id="rId12"/>
      <w:footerReference w:type="first" r:id="rId13"/>
      <w:pgSz w:w="11900" w:h="16820"/>
      <w:pgMar w:top="1134" w:right="1474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72E8" w14:textId="77777777" w:rsidR="00E32BCA" w:rsidRDefault="00E32BCA" w:rsidP="00CD59BB">
      <w:r>
        <w:separator/>
      </w:r>
    </w:p>
  </w:endnote>
  <w:endnote w:type="continuationSeparator" w:id="0">
    <w:p w14:paraId="52BDEDD2" w14:textId="77777777" w:rsidR="00E32BCA" w:rsidRDefault="00E32BCA" w:rsidP="00CD59BB">
      <w:r>
        <w:continuationSeparator/>
      </w:r>
    </w:p>
  </w:endnote>
  <w:endnote w:type="continuationNotice" w:id="1">
    <w:p w14:paraId="13668085" w14:textId="77777777" w:rsidR="00E32BCA" w:rsidRDefault="00E32B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7490" w14:textId="096B14F9" w:rsidR="005024A8" w:rsidRDefault="005024A8">
    <w:pPr>
      <w:pStyle w:val="Footer"/>
    </w:pPr>
    <w:r>
      <w:t xml:space="preserve">headspace Oran Park is funded by Grand Pacific Health and </w:t>
    </w:r>
    <w:proofErr w:type="gramStart"/>
    <w:r>
      <w:t>South Western</w:t>
    </w:r>
    <w:proofErr w:type="gramEnd"/>
    <w:r>
      <w:t xml:space="preserve"> Sydney Primary Health Network</w:t>
    </w:r>
  </w:p>
  <w:p w14:paraId="465F220A" w14:textId="77777777" w:rsidR="005024A8" w:rsidRDefault="00502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2CEE" w14:textId="22D75F8C" w:rsidR="0046190A" w:rsidRDefault="0046190A">
    <w:pPr>
      <w:pStyle w:val="Footer"/>
    </w:pPr>
    <w:r>
      <w:t xml:space="preserve">headspace Oran Park is funded by Grand Pacific Health and </w:t>
    </w:r>
    <w:proofErr w:type="gramStart"/>
    <w:r>
      <w:t>South Western</w:t>
    </w:r>
    <w:proofErr w:type="gramEnd"/>
    <w:r>
      <w:t xml:space="preserve"> Sydney Primary Health Network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32433" w14:textId="77777777" w:rsidR="00E32BCA" w:rsidRDefault="00E32BCA" w:rsidP="00CD59BB">
      <w:r>
        <w:separator/>
      </w:r>
    </w:p>
  </w:footnote>
  <w:footnote w:type="continuationSeparator" w:id="0">
    <w:p w14:paraId="337A5753" w14:textId="77777777" w:rsidR="00E32BCA" w:rsidRDefault="00E32BCA" w:rsidP="00CD59BB">
      <w:r>
        <w:continuationSeparator/>
      </w:r>
    </w:p>
  </w:footnote>
  <w:footnote w:type="continuationNotice" w:id="1">
    <w:p w14:paraId="5B50ACA2" w14:textId="77777777" w:rsidR="00E32BCA" w:rsidRDefault="00E32B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EE98" w14:textId="1A2E3FED" w:rsidR="00AF1129" w:rsidRDefault="00AF1129" w:rsidP="00847245">
    <w:pPr>
      <w:pStyle w:val="Header"/>
      <w:rPr>
        <w:b/>
        <w:bCs/>
        <w:sz w:val="28"/>
        <w:szCs w:val="28"/>
      </w:rPr>
    </w:pPr>
  </w:p>
  <w:p w14:paraId="3A52EBFA" w14:textId="6425562B" w:rsidR="000130A2" w:rsidRPr="007D21FC" w:rsidRDefault="001C1904" w:rsidP="006D46D9">
    <w:pPr>
      <w:pStyle w:val="Header"/>
      <w:ind w:left="-510"/>
      <w:rPr>
        <w:rFonts w:asciiTheme="majorHAnsi" w:hAnsiTheme="majorHAnsi" w:cstheme="majorHAnsi"/>
        <w:b/>
        <w:bCs/>
        <w:sz w:val="28"/>
        <w:szCs w:val="28"/>
      </w:rPr>
    </w:pPr>
    <w:r w:rsidRPr="007D21FC">
      <w:rPr>
        <w:rFonts w:asciiTheme="majorHAnsi" w:hAnsiTheme="majorHAnsi" w:cstheme="majorHAnsi"/>
        <w:b/>
        <w:bCs/>
        <w:noProof/>
        <w:sz w:val="28"/>
        <w:szCs w:val="28"/>
        <w:lang w:val="en-AU" w:eastAsia="en-AU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1D294BDB" wp14:editId="6965F539">
              <wp:simplePos x="0" y="0"/>
              <wp:positionH relativeFrom="page">
                <wp:posOffset>4915535</wp:posOffset>
              </wp:positionH>
              <wp:positionV relativeFrom="page">
                <wp:posOffset>0</wp:posOffset>
              </wp:positionV>
              <wp:extent cx="2664000" cy="1697400"/>
              <wp:effectExtent l="0" t="0" r="3175" b="4445"/>
              <wp:wrapThrough wrapText="bothSides">
                <wp:wrapPolygon edited="0">
                  <wp:start x="0" y="0"/>
                  <wp:lineTo x="0" y="5172"/>
                  <wp:lineTo x="1030" y="15515"/>
                  <wp:lineTo x="1030" y="16808"/>
                  <wp:lineTo x="12564" y="20687"/>
                  <wp:lineTo x="16683" y="21333"/>
                  <wp:lineTo x="17918" y="21333"/>
                  <wp:lineTo x="18330" y="20687"/>
                  <wp:lineTo x="21420" y="8081"/>
                  <wp:lineTo x="21420" y="0"/>
                  <wp:lineTo x="0" y="0"/>
                </wp:wrapPolygon>
              </wp:wrapThrough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4000" cy="1697400"/>
                        <a:chOff x="0" y="0"/>
                        <a:chExt cx="2663825" cy="1697355"/>
                      </a:xfrm>
                    </wpg:grpSpPr>
                    <wps:wsp>
                      <wps:cNvPr id="1" name="Freeform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1697355"/>
                        </a:xfrm>
                        <a:custGeom>
                          <a:avLst/>
                          <a:gdLst>
                            <a:gd name="T0" fmla="*/ 536 w 5917"/>
                            <a:gd name="T1" fmla="*/ 2956 h 3769"/>
                            <a:gd name="T2" fmla="*/ 440 w 5917"/>
                            <a:gd name="T3" fmla="*/ 2882 h 3769"/>
                            <a:gd name="T4" fmla="*/ 0 w 5917"/>
                            <a:gd name="T5" fmla="*/ 0 h 3769"/>
                            <a:gd name="T6" fmla="*/ 5916 w 5917"/>
                            <a:gd name="T7" fmla="*/ 0 h 3769"/>
                            <a:gd name="T8" fmla="*/ 5916 w 5917"/>
                            <a:gd name="T9" fmla="*/ 1253 h 3769"/>
                            <a:gd name="T10" fmla="*/ 4855 w 5917"/>
                            <a:gd name="T11" fmla="*/ 3703 h 3769"/>
                            <a:gd name="T12" fmla="*/ 4734 w 5917"/>
                            <a:gd name="T13" fmla="*/ 3743 h 3769"/>
                            <a:gd name="T14" fmla="*/ 536 w 5917"/>
                            <a:gd name="T15" fmla="*/ 2956 h 37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917" h="3769">
                              <a:moveTo>
                                <a:pt x="536" y="2956"/>
                              </a:moveTo>
                              <a:cubicBezTo>
                                <a:pt x="491" y="2961"/>
                                <a:pt x="446" y="2930"/>
                                <a:pt x="440" y="2882"/>
                              </a:cubicBezTo>
                              <a:lnTo>
                                <a:pt x="0" y="0"/>
                              </a:lnTo>
                              <a:lnTo>
                                <a:pt x="5916" y="0"/>
                              </a:lnTo>
                              <a:lnTo>
                                <a:pt x="5916" y="1253"/>
                              </a:lnTo>
                              <a:lnTo>
                                <a:pt x="4855" y="3703"/>
                              </a:lnTo>
                              <a:cubicBezTo>
                                <a:pt x="4835" y="3748"/>
                                <a:pt x="4779" y="3768"/>
                                <a:pt x="4734" y="3743"/>
                              </a:cubicBezTo>
                              <a:cubicBezTo>
                                <a:pt x="2878" y="2668"/>
                                <a:pt x="957" y="2891"/>
                                <a:pt x="536" y="2956"/>
                              </a:cubicBezTo>
                            </a:path>
                          </a:pathLst>
                        </a:custGeom>
                        <a:solidFill>
                          <a:srgbClr val="7AC14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808080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g:grpSp>
                      <wpg:cNvPr id="2" name="Group 2"/>
                      <wpg:cNvGrpSpPr/>
                      <wpg:grpSpPr>
                        <a:xfrm>
                          <a:off x="520505" y="548640"/>
                          <a:ext cx="1575151" cy="352764"/>
                          <a:chOff x="0" y="0"/>
                          <a:chExt cx="1262062" cy="282575"/>
                        </a:xfrm>
                        <a:solidFill>
                          <a:srgbClr val="FFFFFF"/>
                        </a:solidFill>
                      </wpg:grpSpPr>
                      <wps:wsp>
                        <wps:cNvPr id="3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2575" cy="282575"/>
                          </a:xfrm>
                          <a:custGeom>
                            <a:avLst/>
                            <a:gdLst>
                              <a:gd name="T0" fmla="*/ 784 w 785"/>
                              <a:gd name="T1" fmla="*/ 206 h 786"/>
                              <a:gd name="T2" fmla="*/ 646 w 785"/>
                              <a:gd name="T3" fmla="*/ 402 h 786"/>
                              <a:gd name="T4" fmla="*/ 686 w 785"/>
                              <a:gd name="T5" fmla="*/ 484 h 786"/>
                              <a:gd name="T6" fmla="*/ 683 w 785"/>
                              <a:gd name="T7" fmla="*/ 593 h 786"/>
                              <a:gd name="T8" fmla="*/ 463 w 785"/>
                              <a:gd name="T9" fmla="*/ 593 h 786"/>
                              <a:gd name="T10" fmla="*/ 463 w 785"/>
                              <a:gd name="T11" fmla="*/ 481 h 786"/>
                              <a:gd name="T12" fmla="*/ 502 w 785"/>
                              <a:gd name="T13" fmla="*/ 399 h 786"/>
                              <a:gd name="T14" fmla="*/ 245 w 785"/>
                              <a:gd name="T15" fmla="*/ 375 h 786"/>
                              <a:gd name="T16" fmla="*/ 299 w 785"/>
                              <a:gd name="T17" fmla="*/ 251 h 786"/>
                              <a:gd name="T18" fmla="*/ 285 w 785"/>
                              <a:gd name="T19" fmla="*/ 194 h 786"/>
                              <a:gd name="T20" fmla="*/ 133 w 785"/>
                              <a:gd name="T21" fmla="*/ 197 h 786"/>
                              <a:gd name="T22" fmla="*/ 118 w 785"/>
                              <a:gd name="T23" fmla="*/ 254 h 786"/>
                              <a:gd name="T24" fmla="*/ 158 w 785"/>
                              <a:gd name="T25" fmla="*/ 344 h 786"/>
                              <a:gd name="T26" fmla="*/ 45 w 785"/>
                              <a:gd name="T27" fmla="*/ 416 h 786"/>
                              <a:gd name="T28" fmla="*/ 372 w 785"/>
                              <a:gd name="T29" fmla="*/ 746 h 786"/>
                              <a:gd name="T30" fmla="*/ 308 w 785"/>
                              <a:gd name="T31" fmla="*/ 675 h 786"/>
                              <a:gd name="T32" fmla="*/ 175 w 785"/>
                              <a:gd name="T33" fmla="*/ 689 h 786"/>
                              <a:gd name="T34" fmla="*/ 113 w 785"/>
                              <a:gd name="T35" fmla="*/ 486 h 786"/>
                              <a:gd name="T36" fmla="*/ 279 w 785"/>
                              <a:gd name="T37" fmla="*/ 464 h 786"/>
                              <a:gd name="T38" fmla="*/ 370 w 785"/>
                              <a:gd name="T39" fmla="*/ 503 h 786"/>
                              <a:gd name="T40" fmla="*/ 293 w 785"/>
                              <a:gd name="T41" fmla="*/ 515 h 786"/>
                              <a:gd name="T42" fmla="*/ 209 w 785"/>
                              <a:gd name="T43" fmla="*/ 500 h 786"/>
                              <a:gd name="T44" fmla="*/ 107 w 785"/>
                              <a:gd name="T45" fmla="*/ 579 h 786"/>
                              <a:gd name="T46" fmla="*/ 209 w 785"/>
                              <a:gd name="T47" fmla="*/ 658 h 786"/>
                              <a:gd name="T48" fmla="*/ 316 w 785"/>
                              <a:gd name="T49" fmla="*/ 633 h 786"/>
                              <a:gd name="T50" fmla="*/ 409 w 785"/>
                              <a:gd name="T51" fmla="*/ 743 h 786"/>
                              <a:gd name="T52" fmla="*/ 42 w 785"/>
                              <a:gd name="T53" fmla="*/ 777 h 786"/>
                              <a:gd name="T54" fmla="*/ 8 w 785"/>
                              <a:gd name="T55" fmla="*/ 410 h 786"/>
                              <a:gd name="T56" fmla="*/ 130 w 785"/>
                              <a:gd name="T57" fmla="*/ 361 h 786"/>
                              <a:gd name="T58" fmla="*/ 87 w 785"/>
                              <a:gd name="T59" fmla="*/ 259 h 786"/>
                              <a:gd name="T60" fmla="*/ 147 w 785"/>
                              <a:gd name="T61" fmla="*/ 107 h 786"/>
                              <a:gd name="T62" fmla="*/ 324 w 785"/>
                              <a:gd name="T63" fmla="*/ 220 h 786"/>
                              <a:gd name="T64" fmla="*/ 305 w 785"/>
                              <a:gd name="T65" fmla="*/ 324 h 786"/>
                              <a:gd name="T66" fmla="*/ 389 w 785"/>
                              <a:gd name="T67" fmla="*/ 372 h 786"/>
                              <a:gd name="T68" fmla="*/ 519 w 785"/>
                              <a:gd name="T69" fmla="*/ 444 h 786"/>
                              <a:gd name="T70" fmla="*/ 485 w 785"/>
                              <a:gd name="T71" fmla="*/ 531 h 786"/>
                              <a:gd name="T72" fmla="*/ 511 w 785"/>
                              <a:gd name="T73" fmla="*/ 624 h 786"/>
                              <a:gd name="T74" fmla="*/ 652 w 785"/>
                              <a:gd name="T75" fmla="*/ 579 h 786"/>
                              <a:gd name="T76" fmla="*/ 660 w 785"/>
                              <a:gd name="T77" fmla="*/ 503 h 786"/>
                              <a:gd name="T78" fmla="*/ 615 w 785"/>
                              <a:gd name="T79" fmla="*/ 402 h 786"/>
                              <a:gd name="T80" fmla="*/ 742 w 785"/>
                              <a:gd name="T81" fmla="*/ 39 h 786"/>
                              <a:gd name="T82" fmla="*/ 420 w 785"/>
                              <a:gd name="T83" fmla="*/ 130 h 786"/>
                              <a:gd name="T84" fmla="*/ 508 w 785"/>
                              <a:gd name="T85" fmla="*/ 90 h 786"/>
                              <a:gd name="T86" fmla="*/ 674 w 785"/>
                              <a:gd name="T87" fmla="*/ 113 h 786"/>
                              <a:gd name="T88" fmla="*/ 615 w 785"/>
                              <a:gd name="T89" fmla="*/ 316 h 786"/>
                              <a:gd name="T90" fmla="*/ 482 w 785"/>
                              <a:gd name="T91" fmla="*/ 304 h 786"/>
                              <a:gd name="T92" fmla="*/ 389 w 785"/>
                              <a:gd name="T93" fmla="*/ 268 h 786"/>
                              <a:gd name="T94" fmla="*/ 516 w 785"/>
                              <a:gd name="T95" fmla="*/ 290 h 786"/>
                              <a:gd name="T96" fmla="*/ 607 w 785"/>
                              <a:gd name="T97" fmla="*/ 285 h 786"/>
                              <a:gd name="T98" fmla="*/ 649 w 785"/>
                              <a:gd name="T99" fmla="*/ 144 h 786"/>
                              <a:gd name="T100" fmla="*/ 550 w 785"/>
                              <a:gd name="T101" fmla="*/ 118 h 786"/>
                              <a:gd name="T102" fmla="*/ 423 w 785"/>
                              <a:gd name="T103" fmla="*/ 172 h 786"/>
                              <a:gd name="T104" fmla="*/ 403 w 785"/>
                              <a:gd name="T105" fmla="*/ 11 h 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85" h="786">
                                <a:moveTo>
                                  <a:pt x="698" y="0"/>
                                </a:moveTo>
                                <a:cubicBezTo>
                                  <a:pt x="726" y="3"/>
                                  <a:pt x="740" y="6"/>
                                  <a:pt x="742" y="6"/>
                                </a:cubicBezTo>
                                <a:lnTo>
                                  <a:pt x="739" y="6"/>
                                </a:lnTo>
                                <a:cubicBezTo>
                                  <a:pt x="759" y="6"/>
                                  <a:pt x="773" y="23"/>
                                  <a:pt x="773" y="39"/>
                                </a:cubicBezTo>
                                <a:lnTo>
                                  <a:pt x="773" y="37"/>
                                </a:lnTo>
                                <a:cubicBezTo>
                                  <a:pt x="773" y="42"/>
                                  <a:pt x="784" y="116"/>
                                  <a:pt x="784" y="206"/>
                                </a:cubicBezTo>
                                <a:cubicBezTo>
                                  <a:pt x="784" y="296"/>
                                  <a:pt x="773" y="372"/>
                                  <a:pt x="773" y="375"/>
                                </a:cubicBezTo>
                                <a:lnTo>
                                  <a:pt x="773" y="372"/>
                                </a:lnTo>
                                <a:cubicBezTo>
                                  <a:pt x="773" y="392"/>
                                  <a:pt x="756" y="405"/>
                                  <a:pt x="739" y="405"/>
                                </a:cubicBezTo>
                                <a:lnTo>
                                  <a:pt x="736" y="405"/>
                                </a:lnTo>
                                <a:cubicBezTo>
                                  <a:pt x="736" y="405"/>
                                  <a:pt x="703" y="399"/>
                                  <a:pt x="646" y="396"/>
                                </a:cubicBezTo>
                                <a:lnTo>
                                  <a:pt x="646" y="402"/>
                                </a:lnTo>
                                <a:lnTo>
                                  <a:pt x="646" y="405"/>
                                </a:lnTo>
                                <a:cubicBezTo>
                                  <a:pt x="646" y="413"/>
                                  <a:pt x="649" y="416"/>
                                  <a:pt x="652" y="422"/>
                                </a:cubicBezTo>
                                <a:lnTo>
                                  <a:pt x="657" y="427"/>
                                </a:lnTo>
                                <a:cubicBezTo>
                                  <a:pt x="660" y="433"/>
                                  <a:pt x="666" y="444"/>
                                  <a:pt x="669" y="455"/>
                                </a:cubicBezTo>
                                <a:lnTo>
                                  <a:pt x="669" y="458"/>
                                </a:lnTo>
                                <a:cubicBezTo>
                                  <a:pt x="677" y="464"/>
                                  <a:pt x="683" y="472"/>
                                  <a:pt x="686" y="484"/>
                                </a:cubicBezTo>
                                <a:lnTo>
                                  <a:pt x="688" y="498"/>
                                </a:lnTo>
                                <a:lnTo>
                                  <a:pt x="694" y="523"/>
                                </a:lnTo>
                                <a:cubicBezTo>
                                  <a:pt x="697" y="529"/>
                                  <a:pt x="697" y="531"/>
                                  <a:pt x="697" y="537"/>
                                </a:cubicBezTo>
                                <a:cubicBezTo>
                                  <a:pt x="697" y="554"/>
                                  <a:pt x="691" y="560"/>
                                  <a:pt x="686" y="562"/>
                                </a:cubicBezTo>
                                <a:cubicBezTo>
                                  <a:pt x="686" y="571"/>
                                  <a:pt x="686" y="577"/>
                                  <a:pt x="683" y="588"/>
                                </a:cubicBezTo>
                                <a:lnTo>
                                  <a:pt x="683" y="593"/>
                                </a:lnTo>
                                <a:cubicBezTo>
                                  <a:pt x="683" y="602"/>
                                  <a:pt x="674" y="636"/>
                                  <a:pt x="666" y="650"/>
                                </a:cubicBezTo>
                                <a:cubicBezTo>
                                  <a:pt x="660" y="658"/>
                                  <a:pt x="649" y="669"/>
                                  <a:pt x="635" y="678"/>
                                </a:cubicBezTo>
                                <a:cubicBezTo>
                                  <a:pt x="621" y="684"/>
                                  <a:pt x="595" y="695"/>
                                  <a:pt x="573" y="695"/>
                                </a:cubicBezTo>
                                <a:cubicBezTo>
                                  <a:pt x="547" y="695"/>
                                  <a:pt x="522" y="684"/>
                                  <a:pt x="511" y="678"/>
                                </a:cubicBezTo>
                                <a:cubicBezTo>
                                  <a:pt x="497" y="669"/>
                                  <a:pt x="485" y="658"/>
                                  <a:pt x="480" y="650"/>
                                </a:cubicBezTo>
                                <a:cubicBezTo>
                                  <a:pt x="471" y="636"/>
                                  <a:pt x="466" y="605"/>
                                  <a:pt x="463" y="593"/>
                                </a:cubicBezTo>
                                <a:lnTo>
                                  <a:pt x="463" y="591"/>
                                </a:lnTo>
                                <a:cubicBezTo>
                                  <a:pt x="460" y="579"/>
                                  <a:pt x="460" y="577"/>
                                  <a:pt x="460" y="565"/>
                                </a:cubicBezTo>
                                <a:cubicBezTo>
                                  <a:pt x="454" y="562"/>
                                  <a:pt x="449" y="557"/>
                                  <a:pt x="449" y="540"/>
                                </a:cubicBezTo>
                                <a:cubicBezTo>
                                  <a:pt x="449" y="537"/>
                                  <a:pt x="451" y="531"/>
                                  <a:pt x="451" y="526"/>
                                </a:cubicBezTo>
                                <a:lnTo>
                                  <a:pt x="460" y="495"/>
                                </a:lnTo>
                                <a:lnTo>
                                  <a:pt x="463" y="481"/>
                                </a:lnTo>
                                <a:cubicBezTo>
                                  <a:pt x="463" y="469"/>
                                  <a:pt x="468" y="458"/>
                                  <a:pt x="480" y="455"/>
                                </a:cubicBezTo>
                                <a:lnTo>
                                  <a:pt x="480" y="453"/>
                                </a:lnTo>
                                <a:cubicBezTo>
                                  <a:pt x="482" y="441"/>
                                  <a:pt x="485" y="430"/>
                                  <a:pt x="491" y="424"/>
                                </a:cubicBezTo>
                                <a:lnTo>
                                  <a:pt x="497" y="419"/>
                                </a:lnTo>
                                <a:cubicBezTo>
                                  <a:pt x="499" y="413"/>
                                  <a:pt x="502" y="413"/>
                                  <a:pt x="502" y="402"/>
                                </a:cubicBezTo>
                                <a:lnTo>
                                  <a:pt x="502" y="399"/>
                                </a:lnTo>
                                <a:lnTo>
                                  <a:pt x="502" y="393"/>
                                </a:lnTo>
                                <a:cubicBezTo>
                                  <a:pt x="443" y="396"/>
                                  <a:pt x="392" y="405"/>
                                  <a:pt x="392" y="405"/>
                                </a:cubicBezTo>
                                <a:cubicBezTo>
                                  <a:pt x="389" y="405"/>
                                  <a:pt x="339" y="413"/>
                                  <a:pt x="274" y="416"/>
                                </a:cubicBezTo>
                                <a:lnTo>
                                  <a:pt x="268" y="416"/>
                                </a:lnTo>
                                <a:cubicBezTo>
                                  <a:pt x="254" y="413"/>
                                  <a:pt x="245" y="396"/>
                                  <a:pt x="245" y="378"/>
                                </a:cubicBezTo>
                                <a:lnTo>
                                  <a:pt x="245" y="375"/>
                                </a:lnTo>
                                <a:cubicBezTo>
                                  <a:pt x="248" y="355"/>
                                  <a:pt x="251" y="347"/>
                                  <a:pt x="260" y="338"/>
                                </a:cubicBezTo>
                                <a:lnTo>
                                  <a:pt x="262" y="332"/>
                                </a:lnTo>
                                <a:cubicBezTo>
                                  <a:pt x="265" y="330"/>
                                  <a:pt x="268" y="318"/>
                                  <a:pt x="271" y="313"/>
                                </a:cubicBezTo>
                                <a:cubicBezTo>
                                  <a:pt x="274" y="301"/>
                                  <a:pt x="276" y="296"/>
                                  <a:pt x="282" y="293"/>
                                </a:cubicBezTo>
                                <a:cubicBezTo>
                                  <a:pt x="282" y="293"/>
                                  <a:pt x="285" y="290"/>
                                  <a:pt x="288" y="290"/>
                                </a:cubicBezTo>
                                <a:lnTo>
                                  <a:pt x="299" y="251"/>
                                </a:lnTo>
                                <a:lnTo>
                                  <a:pt x="299" y="245"/>
                                </a:lnTo>
                                <a:cubicBezTo>
                                  <a:pt x="293" y="242"/>
                                  <a:pt x="288" y="237"/>
                                  <a:pt x="288" y="228"/>
                                </a:cubicBezTo>
                                <a:lnTo>
                                  <a:pt x="288" y="225"/>
                                </a:lnTo>
                                <a:lnTo>
                                  <a:pt x="288" y="220"/>
                                </a:lnTo>
                                <a:cubicBezTo>
                                  <a:pt x="288" y="211"/>
                                  <a:pt x="288" y="208"/>
                                  <a:pt x="285" y="197"/>
                                </a:cubicBezTo>
                                <a:lnTo>
                                  <a:pt x="285" y="194"/>
                                </a:lnTo>
                                <a:cubicBezTo>
                                  <a:pt x="282" y="180"/>
                                  <a:pt x="276" y="158"/>
                                  <a:pt x="274" y="155"/>
                                </a:cubicBezTo>
                                <a:cubicBezTo>
                                  <a:pt x="271" y="149"/>
                                  <a:pt x="262" y="141"/>
                                  <a:pt x="254" y="135"/>
                                </a:cubicBezTo>
                                <a:cubicBezTo>
                                  <a:pt x="245" y="132"/>
                                  <a:pt x="226" y="124"/>
                                  <a:pt x="209" y="124"/>
                                </a:cubicBezTo>
                                <a:cubicBezTo>
                                  <a:pt x="192" y="124"/>
                                  <a:pt x="172" y="129"/>
                                  <a:pt x="164" y="135"/>
                                </a:cubicBezTo>
                                <a:cubicBezTo>
                                  <a:pt x="155" y="140"/>
                                  <a:pt x="150" y="149"/>
                                  <a:pt x="144" y="155"/>
                                </a:cubicBezTo>
                                <a:cubicBezTo>
                                  <a:pt x="141" y="158"/>
                                  <a:pt x="135" y="177"/>
                                  <a:pt x="133" y="197"/>
                                </a:cubicBezTo>
                                <a:lnTo>
                                  <a:pt x="133" y="200"/>
                                </a:lnTo>
                                <a:cubicBezTo>
                                  <a:pt x="130" y="211"/>
                                  <a:pt x="130" y="214"/>
                                  <a:pt x="130" y="223"/>
                                </a:cubicBezTo>
                                <a:lnTo>
                                  <a:pt x="130" y="228"/>
                                </a:lnTo>
                                <a:lnTo>
                                  <a:pt x="130" y="231"/>
                                </a:lnTo>
                                <a:cubicBezTo>
                                  <a:pt x="130" y="239"/>
                                  <a:pt x="124" y="245"/>
                                  <a:pt x="118" y="248"/>
                                </a:cubicBezTo>
                                <a:lnTo>
                                  <a:pt x="118" y="254"/>
                                </a:lnTo>
                                <a:lnTo>
                                  <a:pt x="127" y="279"/>
                                </a:lnTo>
                                <a:lnTo>
                                  <a:pt x="130" y="296"/>
                                </a:lnTo>
                                <a:cubicBezTo>
                                  <a:pt x="133" y="299"/>
                                  <a:pt x="135" y="299"/>
                                  <a:pt x="135" y="299"/>
                                </a:cubicBezTo>
                                <a:cubicBezTo>
                                  <a:pt x="141" y="301"/>
                                  <a:pt x="144" y="307"/>
                                  <a:pt x="147" y="318"/>
                                </a:cubicBezTo>
                                <a:cubicBezTo>
                                  <a:pt x="150" y="324"/>
                                  <a:pt x="152" y="335"/>
                                  <a:pt x="155" y="338"/>
                                </a:cubicBezTo>
                                <a:lnTo>
                                  <a:pt x="158" y="344"/>
                                </a:lnTo>
                                <a:cubicBezTo>
                                  <a:pt x="166" y="352"/>
                                  <a:pt x="172" y="361"/>
                                  <a:pt x="172" y="380"/>
                                </a:cubicBezTo>
                                <a:lnTo>
                                  <a:pt x="172" y="383"/>
                                </a:lnTo>
                                <a:cubicBezTo>
                                  <a:pt x="172" y="402"/>
                                  <a:pt x="164" y="419"/>
                                  <a:pt x="150" y="422"/>
                                </a:cubicBezTo>
                                <a:lnTo>
                                  <a:pt x="144" y="422"/>
                                </a:lnTo>
                                <a:cubicBezTo>
                                  <a:pt x="90" y="419"/>
                                  <a:pt x="56" y="413"/>
                                  <a:pt x="45" y="413"/>
                                </a:cubicBezTo>
                                <a:lnTo>
                                  <a:pt x="45" y="416"/>
                                </a:lnTo>
                                <a:cubicBezTo>
                                  <a:pt x="45" y="419"/>
                                  <a:pt x="34" y="492"/>
                                  <a:pt x="34" y="579"/>
                                </a:cubicBezTo>
                                <a:cubicBezTo>
                                  <a:pt x="34" y="667"/>
                                  <a:pt x="45" y="743"/>
                                  <a:pt x="45" y="743"/>
                                </a:cubicBezTo>
                                <a:lnTo>
                                  <a:pt x="45" y="746"/>
                                </a:lnTo>
                                <a:lnTo>
                                  <a:pt x="48" y="746"/>
                                </a:lnTo>
                                <a:cubicBezTo>
                                  <a:pt x="51" y="746"/>
                                  <a:pt x="104" y="757"/>
                                  <a:pt x="209" y="757"/>
                                </a:cubicBezTo>
                                <a:cubicBezTo>
                                  <a:pt x="310" y="757"/>
                                  <a:pt x="372" y="746"/>
                                  <a:pt x="372" y="746"/>
                                </a:cubicBezTo>
                                <a:lnTo>
                                  <a:pt x="375" y="746"/>
                                </a:lnTo>
                                <a:cubicBezTo>
                                  <a:pt x="375" y="734"/>
                                  <a:pt x="370" y="700"/>
                                  <a:pt x="367" y="653"/>
                                </a:cubicBezTo>
                                <a:lnTo>
                                  <a:pt x="358" y="653"/>
                                </a:lnTo>
                                <a:cubicBezTo>
                                  <a:pt x="350" y="653"/>
                                  <a:pt x="347" y="655"/>
                                  <a:pt x="341" y="658"/>
                                </a:cubicBezTo>
                                <a:lnTo>
                                  <a:pt x="336" y="664"/>
                                </a:lnTo>
                                <a:cubicBezTo>
                                  <a:pt x="330" y="667"/>
                                  <a:pt x="319" y="672"/>
                                  <a:pt x="308" y="675"/>
                                </a:cubicBezTo>
                                <a:lnTo>
                                  <a:pt x="305" y="675"/>
                                </a:lnTo>
                                <a:cubicBezTo>
                                  <a:pt x="299" y="686"/>
                                  <a:pt x="288" y="692"/>
                                  <a:pt x="279" y="695"/>
                                </a:cubicBezTo>
                                <a:lnTo>
                                  <a:pt x="265" y="698"/>
                                </a:lnTo>
                                <a:lnTo>
                                  <a:pt x="240" y="703"/>
                                </a:lnTo>
                                <a:cubicBezTo>
                                  <a:pt x="214" y="709"/>
                                  <a:pt x="203" y="698"/>
                                  <a:pt x="200" y="692"/>
                                </a:cubicBezTo>
                                <a:cubicBezTo>
                                  <a:pt x="192" y="692"/>
                                  <a:pt x="186" y="692"/>
                                  <a:pt x="175" y="689"/>
                                </a:cubicBezTo>
                                <a:lnTo>
                                  <a:pt x="169" y="689"/>
                                </a:lnTo>
                                <a:cubicBezTo>
                                  <a:pt x="161" y="689"/>
                                  <a:pt x="127" y="681"/>
                                  <a:pt x="113" y="672"/>
                                </a:cubicBezTo>
                                <a:cubicBezTo>
                                  <a:pt x="104" y="667"/>
                                  <a:pt x="93" y="655"/>
                                  <a:pt x="85" y="641"/>
                                </a:cubicBezTo>
                                <a:cubicBezTo>
                                  <a:pt x="79" y="627"/>
                                  <a:pt x="68" y="602"/>
                                  <a:pt x="68" y="579"/>
                                </a:cubicBezTo>
                                <a:cubicBezTo>
                                  <a:pt x="68" y="554"/>
                                  <a:pt x="79" y="529"/>
                                  <a:pt x="85" y="517"/>
                                </a:cubicBezTo>
                                <a:cubicBezTo>
                                  <a:pt x="93" y="503"/>
                                  <a:pt x="104" y="492"/>
                                  <a:pt x="113" y="486"/>
                                </a:cubicBezTo>
                                <a:cubicBezTo>
                                  <a:pt x="127" y="478"/>
                                  <a:pt x="158" y="472"/>
                                  <a:pt x="169" y="469"/>
                                </a:cubicBezTo>
                                <a:lnTo>
                                  <a:pt x="175" y="469"/>
                                </a:lnTo>
                                <a:cubicBezTo>
                                  <a:pt x="186" y="467"/>
                                  <a:pt x="189" y="467"/>
                                  <a:pt x="200" y="467"/>
                                </a:cubicBezTo>
                                <a:cubicBezTo>
                                  <a:pt x="203" y="458"/>
                                  <a:pt x="214" y="450"/>
                                  <a:pt x="240" y="455"/>
                                </a:cubicBezTo>
                                <a:lnTo>
                                  <a:pt x="265" y="461"/>
                                </a:lnTo>
                                <a:lnTo>
                                  <a:pt x="279" y="464"/>
                                </a:lnTo>
                                <a:cubicBezTo>
                                  <a:pt x="291" y="467"/>
                                  <a:pt x="302" y="472"/>
                                  <a:pt x="305" y="484"/>
                                </a:cubicBezTo>
                                <a:lnTo>
                                  <a:pt x="308" y="484"/>
                                </a:lnTo>
                                <a:cubicBezTo>
                                  <a:pt x="319" y="486"/>
                                  <a:pt x="330" y="489"/>
                                  <a:pt x="336" y="495"/>
                                </a:cubicBezTo>
                                <a:lnTo>
                                  <a:pt x="341" y="500"/>
                                </a:lnTo>
                                <a:cubicBezTo>
                                  <a:pt x="347" y="503"/>
                                  <a:pt x="347" y="506"/>
                                  <a:pt x="358" y="506"/>
                                </a:cubicBezTo>
                                <a:cubicBezTo>
                                  <a:pt x="364" y="506"/>
                                  <a:pt x="370" y="503"/>
                                  <a:pt x="370" y="503"/>
                                </a:cubicBezTo>
                                <a:cubicBezTo>
                                  <a:pt x="372" y="498"/>
                                  <a:pt x="380" y="496"/>
                                  <a:pt x="389" y="498"/>
                                </a:cubicBezTo>
                                <a:cubicBezTo>
                                  <a:pt x="397" y="501"/>
                                  <a:pt x="401" y="512"/>
                                  <a:pt x="398" y="520"/>
                                </a:cubicBezTo>
                                <a:cubicBezTo>
                                  <a:pt x="389" y="534"/>
                                  <a:pt x="375" y="540"/>
                                  <a:pt x="355" y="540"/>
                                </a:cubicBezTo>
                                <a:cubicBezTo>
                                  <a:pt x="336" y="537"/>
                                  <a:pt x="327" y="534"/>
                                  <a:pt x="319" y="526"/>
                                </a:cubicBezTo>
                                <a:lnTo>
                                  <a:pt x="313" y="523"/>
                                </a:lnTo>
                                <a:cubicBezTo>
                                  <a:pt x="310" y="520"/>
                                  <a:pt x="299" y="517"/>
                                  <a:pt x="293" y="515"/>
                                </a:cubicBezTo>
                                <a:cubicBezTo>
                                  <a:pt x="282" y="512"/>
                                  <a:pt x="276" y="509"/>
                                  <a:pt x="274" y="503"/>
                                </a:cubicBezTo>
                                <a:cubicBezTo>
                                  <a:pt x="274" y="503"/>
                                  <a:pt x="271" y="500"/>
                                  <a:pt x="271" y="498"/>
                                </a:cubicBezTo>
                                <a:lnTo>
                                  <a:pt x="231" y="486"/>
                                </a:lnTo>
                                <a:lnTo>
                                  <a:pt x="226" y="486"/>
                                </a:lnTo>
                                <a:lnTo>
                                  <a:pt x="226" y="489"/>
                                </a:lnTo>
                                <a:cubicBezTo>
                                  <a:pt x="223" y="495"/>
                                  <a:pt x="217" y="500"/>
                                  <a:pt x="209" y="500"/>
                                </a:cubicBezTo>
                                <a:lnTo>
                                  <a:pt x="203" y="500"/>
                                </a:lnTo>
                                <a:cubicBezTo>
                                  <a:pt x="195" y="500"/>
                                  <a:pt x="192" y="500"/>
                                  <a:pt x="181" y="503"/>
                                </a:cubicBezTo>
                                <a:lnTo>
                                  <a:pt x="175" y="503"/>
                                </a:lnTo>
                                <a:cubicBezTo>
                                  <a:pt x="161" y="506"/>
                                  <a:pt x="141" y="512"/>
                                  <a:pt x="135" y="515"/>
                                </a:cubicBezTo>
                                <a:cubicBezTo>
                                  <a:pt x="130" y="517"/>
                                  <a:pt x="124" y="526"/>
                                  <a:pt x="118" y="534"/>
                                </a:cubicBezTo>
                                <a:cubicBezTo>
                                  <a:pt x="116" y="543"/>
                                  <a:pt x="107" y="562"/>
                                  <a:pt x="107" y="579"/>
                                </a:cubicBezTo>
                                <a:cubicBezTo>
                                  <a:pt x="107" y="596"/>
                                  <a:pt x="113" y="616"/>
                                  <a:pt x="118" y="624"/>
                                </a:cubicBezTo>
                                <a:cubicBezTo>
                                  <a:pt x="121" y="633"/>
                                  <a:pt x="130" y="641"/>
                                  <a:pt x="135" y="644"/>
                                </a:cubicBezTo>
                                <a:cubicBezTo>
                                  <a:pt x="138" y="647"/>
                                  <a:pt x="158" y="653"/>
                                  <a:pt x="175" y="655"/>
                                </a:cubicBezTo>
                                <a:lnTo>
                                  <a:pt x="181" y="655"/>
                                </a:lnTo>
                                <a:cubicBezTo>
                                  <a:pt x="192" y="658"/>
                                  <a:pt x="195" y="658"/>
                                  <a:pt x="203" y="658"/>
                                </a:cubicBezTo>
                                <a:lnTo>
                                  <a:pt x="209" y="658"/>
                                </a:lnTo>
                                <a:cubicBezTo>
                                  <a:pt x="220" y="658"/>
                                  <a:pt x="226" y="664"/>
                                  <a:pt x="229" y="669"/>
                                </a:cubicBezTo>
                                <a:lnTo>
                                  <a:pt x="234" y="669"/>
                                </a:lnTo>
                                <a:lnTo>
                                  <a:pt x="274" y="658"/>
                                </a:lnTo>
                                <a:cubicBezTo>
                                  <a:pt x="276" y="655"/>
                                  <a:pt x="276" y="653"/>
                                  <a:pt x="276" y="653"/>
                                </a:cubicBezTo>
                                <a:cubicBezTo>
                                  <a:pt x="279" y="647"/>
                                  <a:pt x="285" y="644"/>
                                  <a:pt x="296" y="641"/>
                                </a:cubicBezTo>
                                <a:cubicBezTo>
                                  <a:pt x="302" y="639"/>
                                  <a:pt x="313" y="636"/>
                                  <a:pt x="316" y="633"/>
                                </a:cubicBezTo>
                                <a:lnTo>
                                  <a:pt x="322" y="630"/>
                                </a:lnTo>
                                <a:cubicBezTo>
                                  <a:pt x="330" y="622"/>
                                  <a:pt x="339" y="616"/>
                                  <a:pt x="358" y="616"/>
                                </a:cubicBezTo>
                                <a:cubicBezTo>
                                  <a:pt x="375" y="616"/>
                                  <a:pt x="392" y="622"/>
                                  <a:pt x="398" y="633"/>
                                </a:cubicBezTo>
                                <a:cubicBezTo>
                                  <a:pt x="401" y="636"/>
                                  <a:pt x="401" y="639"/>
                                  <a:pt x="401" y="641"/>
                                </a:cubicBezTo>
                                <a:cubicBezTo>
                                  <a:pt x="403" y="700"/>
                                  <a:pt x="409" y="740"/>
                                  <a:pt x="409" y="740"/>
                                </a:cubicBezTo>
                                <a:lnTo>
                                  <a:pt x="409" y="743"/>
                                </a:lnTo>
                                <a:cubicBezTo>
                                  <a:pt x="409" y="762"/>
                                  <a:pt x="392" y="777"/>
                                  <a:pt x="375" y="777"/>
                                </a:cubicBezTo>
                                <a:lnTo>
                                  <a:pt x="378" y="777"/>
                                </a:lnTo>
                                <a:cubicBezTo>
                                  <a:pt x="376" y="777"/>
                                  <a:pt x="349" y="782"/>
                                  <a:pt x="300" y="785"/>
                                </a:cubicBezTo>
                                <a:lnTo>
                                  <a:pt x="114" y="785"/>
                                </a:lnTo>
                                <a:cubicBezTo>
                                  <a:pt x="66" y="782"/>
                                  <a:pt x="41" y="777"/>
                                  <a:pt x="39" y="777"/>
                                </a:cubicBezTo>
                                <a:lnTo>
                                  <a:pt x="42" y="777"/>
                                </a:lnTo>
                                <a:cubicBezTo>
                                  <a:pt x="23" y="777"/>
                                  <a:pt x="8" y="760"/>
                                  <a:pt x="8" y="743"/>
                                </a:cubicBezTo>
                                <a:lnTo>
                                  <a:pt x="8" y="746"/>
                                </a:lnTo>
                                <a:cubicBezTo>
                                  <a:pt x="8" y="742"/>
                                  <a:pt x="3" y="710"/>
                                  <a:pt x="0" y="662"/>
                                </a:cubicBezTo>
                                <a:lnTo>
                                  <a:pt x="0" y="492"/>
                                </a:lnTo>
                                <a:cubicBezTo>
                                  <a:pt x="3" y="443"/>
                                  <a:pt x="8" y="409"/>
                                  <a:pt x="8" y="407"/>
                                </a:cubicBezTo>
                                <a:lnTo>
                                  <a:pt x="8" y="410"/>
                                </a:lnTo>
                                <a:cubicBezTo>
                                  <a:pt x="8" y="392"/>
                                  <a:pt x="25" y="378"/>
                                  <a:pt x="42" y="378"/>
                                </a:cubicBezTo>
                                <a:lnTo>
                                  <a:pt x="45" y="378"/>
                                </a:lnTo>
                                <a:cubicBezTo>
                                  <a:pt x="45" y="378"/>
                                  <a:pt x="79" y="383"/>
                                  <a:pt x="135" y="386"/>
                                </a:cubicBezTo>
                                <a:lnTo>
                                  <a:pt x="135" y="380"/>
                                </a:lnTo>
                                <a:lnTo>
                                  <a:pt x="135" y="378"/>
                                </a:lnTo>
                                <a:cubicBezTo>
                                  <a:pt x="135" y="369"/>
                                  <a:pt x="135" y="366"/>
                                  <a:pt x="130" y="361"/>
                                </a:cubicBezTo>
                                <a:lnTo>
                                  <a:pt x="124" y="355"/>
                                </a:lnTo>
                                <a:cubicBezTo>
                                  <a:pt x="121" y="349"/>
                                  <a:pt x="116" y="338"/>
                                  <a:pt x="113" y="327"/>
                                </a:cubicBezTo>
                                <a:lnTo>
                                  <a:pt x="113" y="324"/>
                                </a:lnTo>
                                <a:cubicBezTo>
                                  <a:pt x="104" y="318"/>
                                  <a:pt x="99" y="310"/>
                                  <a:pt x="96" y="299"/>
                                </a:cubicBezTo>
                                <a:lnTo>
                                  <a:pt x="93" y="285"/>
                                </a:lnTo>
                                <a:lnTo>
                                  <a:pt x="87" y="259"/>
                                </a:lnTo>
                                <a:cubicBezTo>
                                  <a:pt x="85" y="254"/>
                                  <a:pt x="85" y="248"/>
                                  <a:pt x="85" y="245"/>
                                </a:cubicBezTo>
                                <a:cubicBezTo>
                                  <a:pt x="85" y="228"/>
                                  <a:pt x="90" y="223"/>
                                  <a:pt x="96" y="220"/>
                                </a:cubicBezTo>
                                <a:cubicBezTo>
                                  <a:pt x="96" y="208"/>
                                  <a:pt x="99" y="206"/>
                                  <a:pt x="99" y="194"/>
                                </a:cubicBezTo>
                                <a:lnTo>
                                  <a:pt x="99" y="192"/>
                                </a:lnTo>
                                <a:cubicBezTo>
                                  <a:pt x="99" y="180"/>
                                  <a:pt x="107" y="149"/>
                                  <a:pt x="116" y="135"/>
                                </a:cubicBezTo>
                                <a:cubicBezTo>
                                  <a:pt x="121" y="127"/>
                                  <a:pt x="133" y="116"/>
                                  <a:pt x="147" y="107"/>
                                </a:cubicBezTo>
                                <a:cubicBezTo>
                                  <a:pt x="161" y="101"/>
                                  <a:pt x="186" y="90"/>
                                  <a:pt x="209" y="90"/>
                                </a:cubicBezTo>
                                <a:cubicBezTo>
                                  <a:pt x="234" y="90"/>
                                  <a:pt x="260" y="101"/>
                                  <a:pt x="274" y="107"/>
                                </a:cubicBezTo>
                                <a:cubicBezTo>
                                  <a:pt x="288" y="116"/>
                                  <a:pt x="299" y="127"/>
                                  <a:pt x="305" y="135"/>
                                </a:cubicBezTo>
                                <a:cubicBezTo>
                                  <a:pt x="313" y="149"/>
                                  <a:pt x="322" y="183"/>
                                  <a:pt x="322" y="192"/>
                                </a:cubicBezTo>
                                <a:lnTo>
                                  <a:pt x="322" y="194"/>
                                </a:lnTo>
                                <a:cubicBezTo>
                                  <a:pt x="324" y="206"/>
                                  <a:pt x="324" y="208"/>
                                  <a:pt x="324" y="220"/>
                                </a:cubicBezTo>
                                <a:cubicBezTo>
                                  <a:pt x="330" y="223"/>
                                  <a:pt x="336" y="231"/>
                                  <a:pt x="336" y="245"/>
                                </a:cubicBezTo>
                                <a:cubicBezTo>
                                  <a:pt x="336" y="248"/>
                                  <a:pt x="333" y="254"/>
                                  <a:pt x="333" y="259"/>
                                </a:cubicBezTo>
                                <a:lnTo>
                                  <a:pt x="327" y="285"/>
                                </a:lnTo>
                                <a:lnTo>
                                  <a:pt x="324" y="296"/>
                                </a:lnTo>
                                <a:cubicBezTo>
                                  <a:pt x="322" y="307"/>
                                  <a:pt x="316" y="318"/>
                                  <a:pt x="305" y="321"/>
                                </a:cubicBezTo>
                                <a:lnTo>
                                  <a:pt x="305" y="324"/>
                                </a:lnTo>
                                <a:cubicBezTo>
                                  <a:pt x="302" y="335"/>
                                  <a:pt x="299" y="347"/>
                                  <a:pt x="293" y="352"/>
                                </a:cubicBezTo>
                                <a:lnTo>
                                  <a:pt x="288" y="358"/>
                                </a:lnTo>
                                <a:cubicBezTo>
                                  <a:pt x="285" y="363"/>
                                  <a:pt x="282" y="363"/>
                                  <a:pt x="282" y="375"/>
                                </a:cubicBezTo>
                                <a:lnTo>
                                  <a:pt x="282" y="378"/>
                                </a:lnTo>
                                <a:lnTo>
                                  <a:pt x="282" y="383"/>
                                </a:lnTo>
                                <a:cubicBezTo>
                                  <a:pt x="341" y="380"/>
                                  <a:pt x="389" y="372"/>
                                  <a:pt x="389" y="372"/>
                                </a:cubicBezTo>
                                <a:cubicBezTo>
                                  <a:pt x="389" y="372"/>
                                  <a:pt x="443" y="363"/>
                                  <a:pt x="508" y="361"/>
                                </a:cubicBezTo>
                                <a:lnTo>
                                  <a:pt x="513" y="361"/>
                                </a:lnTo>
                                <a:cubicBezTo>
                                  <a:pt x="528" y="363"/>
                                  <a:pt x="536" y="380"/>
                                  <a:pt x="536" y="399"/>
                                </a:cubicBezTo>
                                <a:lnTo>
                                  <a:pt x="536" y="402"/>
                                </a:lnTo>
                                <a:cubicBezTo>
                                  <a:pt x="533" y="422"/>
                                  <a:pt x="530" y="430"/>
                                  <a:pt x="522" y="438"/>
                                </a:cubicBezTo>
                                <a:lnTo>
                                  <a:pt x="519" y="444"/>
                                </a:lnTo>
                                <a:cubicBezTo>
                                  <a:pt x="516" y="447"/>
                                  <a:pt x="513" y="458"/>
                                  <a:pt x="511" y="464"/>
                                </a:cubicBezTo>
                                <a:cubicBezTo>
                                  <a:pt x="508" y="475"/>
                                  <a:pt x="505" y="481"/>
                                  <a:pt x="499" y="484"/>
                                </a:cubicBezTo>
                                <a:cubicBezTo>
                                  <a:pt x="499" y="484"/>
                                  <a:pt x="497" y="486"/>
                                  <a:pt x="494" y="486"/>
                                </a:cubicBezTo>
                                <a:lnTo>
                                  <a:pt x="482" y="526"/>
                                </a:lnTo>
                                <a:lnTo>
                                  <a:pt x="482" y="531"/>
                                </a:lnTo>
                                <a:lnTo>
                                  <a:pt x="485" y="531"/>
                                </a:lnTo>
                                <a:cubicBezTo>
                                  <a:pt x="491" y="534"/>
                                  <a:pt x="497" y="540"/>
                                  <a:pt x="497" y="548"/>
                                </a:cubicBezTo>
                                <a:lnTo>
                                  <a:pt x="497" y="551"/>
                                </a:lnTo>
                                <a:lnTo>
                                  <a:pt x="497" y="557"/>
                                </a:lnTo>
                                <a:cubicBezTo>
                                  <a:pt x="497" y="568"/>
                                  <a:pt x="497" y="571"/>
                                  <a:pt x="499" y="582"/>
                                </a:cubicBezTo>
                                <a:lnTo>
                                  <a:pt x="499" y="585"/>
                                </a:lnTo>
                                <a:cubicBezTo>
                                  <a:pt x="502" y="599"/>
                                  <a:pt x="508" y="619"/>
                                  <a:pt x="511" y="624"/>
                                </a:cubicBezTo>
                                <a:cubicBezTo>
                                  <a:pt x="513" y="630"/>
                                  <a:pt x="522" y="636"/>
                                  <a:pt x="530" y="641"/>
                                </a:cubicBezTo>
                                <a:cubicBezTo>
                                  <a:pt x="539" y="644"/>
                                  <a:pt x="559" y="653"/>
                                  <a:pt x="576" y="653"/>
                                </a:cubicBezTo>
                                <a:cubicBezTo>
                                  <a:pt x="592" y="653"/>
                                  <a:pt x="612" y="647"/>
                                  <a:pt x="621" y="641"/>
                                </a:cubicBezTo>
                                <a:cubicBezTo>
                                  <a:pt x="629" y="639"/>
                                  <a:pt x="638" y="630"/>
                                  <a:pt x="640" y="624"/>
                                </a:cubicBezTo>
                                <a:cubicBezTo>
                                  <a:pt x="643" y="622"/>
                                  <a:pt x="649" y="602"/>
                                  <a:pt x="652" y="585"/>
                                </a:cubicBezTo>
                                <a:lnTo>
                                  <a:pt x="652" y="579"/>
                                </a:lnTo>
                                <a:cubicBezTo>
                                  <a:pt x="655" y="568"/>
                                  <a:pt x="655" y="565"/>
                                  <a:pt x="655" y="557"/>
                                </a:cubicBezTo>
                                <a:lnTo>
                                  <a:pt x="655" y="551"/>
                                </a:lnTo>
                                <a:lnTo>
                                  <a:pt x="655" y="548"/>
                                </a:lnTo>
                                <a:cubicBezTo>
                                  <a:pt x="655" y="540"/>
                                  <a:pt x="660" y="534"/>
                                  <a:pt x="666" y="531"/>
                                </a:cubicBezTo>
                                <a:lnTo>
                                  <a:pt x="666" y="526"/>
                                </a:lnTo>
                                <a:lnTo>
                                  <a:pt x="660" y="503"/>
                                </a:lnTo>
                                <a:lnTo>
                                  <a:pt x="657" y="486"/>
                                </a:lnTo>
                                <a:cubicBezTo>
                                  <a:pt x="655" y="484"/>
                                  <a:pt x="652" y="484"/>
                                  <a:pt x="652" y="484"/>
                                </a:cubicBezTo>
                                <a:cubicBezTo>
                                  <a:pt x="646" y="481"/>
                                  <a:pt x="643" y="475"/>
                                  <a:pt x="640" y="464"/>
                                </a:cubicBezTo>
                                <a:cubicBezTo>
                                  <a:pt x="638" y="458"/>
                                  <a:pt x="635" y="447"/>
                                  <a:pt x="632" y="444"/>
                                </a:cubicBezTo>
                                <a:lnTo>
                                  <a:pt x="629" y="438"/>
                                </a:lnTo>
                                <a:cubicBezTo>
                                  <a:pt x="621" y="430"/>
                                  <a:pt x="615" y="422"/>
                                  <a:pt x="615" y="402"/>
                                </a:cubicBezTo>
                                <a:cubicBezTo>
                                  <a:pt x="615" y="380"/>
                                  <a:pt x="624" y="366"/>
                                  <a:pt x="638" y="361"/>
                                </a:cubicBezTo>
                                <a:lnTo>
                                  <a:pt x="643" y="361"/>
                                </a:lnTo>
                                <a:cubicBezTo>
                                  <a:pt x="697" y="363"/>
                                  <a:pt x="731" y="369"/>
                                  <a:pt x="742" y="369"/>
                                </a:cubicBezTo>
                                <a:lnTo>
                                  <a:pt x="742" y="366"/>
                                </a:lnTo>
                                <a:cubicBezTo>
                                  <a:pt x="742" y="363"/>
                                  <a:pt x="753" y="290"/>
                                  <a:pt x="753" y="203"/>
                                </a:cubicBezTo>
                                <a:cubicBezTo>
                                  <a:pt x="753" y="116"/>
                                  <a:pt x="742" y="39"/>
                                  <a:pt x="742" y="39"/>
                                </a:cubicBezTo>
                                <a:lnTo>
                                  <a:pt x="742" y="37"/>
                                </a:lnTo>
                                <a:lnTo>
                                  <a:pt x="739" y="37"/>
                                </a:lnTo>
                                <a:cubicBezTo>
                                  <a:pt x="736" y="37"/>
                                  <a:pt x="683" y="25"/>
                                  <a:pt x="578" y="25"/>
                                </a:cubicBezTo>
                                <a:cubicBezTo>
                                  <a:pt x="477" y="25"/>
                                  <a:pt x="415" y="37"/>
                                  <a:pt x="415" y="37"/>
                                </a:cubicBezTo>
                                <a:lnTo>
                                  <a:pt x="412" y="37"/>
                                </a:lnTo>
                                <a:cubicBezTo>
                                  <a:pt x="412" y="48"/>
                                  <a:pt x="418" y="82"/>
                                  <a:pt x="420" y="130"/>
                                </a:cubicBezTo>
                                <a:lnTo>
                                  <a:pt x="429" y="130"/>
                                </a:lnTo>
                                <a:cubicBezTo>
                                  <a:pt x="437" y="130"/>
                                  <a:pt x="440" y="130"/>
                                  <a:pt x="446" y="124"/>
                                </a:cubicBezTo>
                                <a:lnTo>
                                  <a:pt x="451" y="118"/>
                                </a:lnTo>
                                <a:cubicBezTo>
                                  <a:pt x="457" y="116"/>
                                  <a:pt x="468" y="110"/>
                                  <a:pt x="480" y="107"/>
                                </a:cubicBezTo>
                                <a:lnTo>
                                  <a:pt x="482" y="107"/>
                                </a:lnTo>
                                <a:cubicBezTo>
                                  <a:pt x="488" y="99"/>
                                  <a:pt x="497" y="93"/>
                                  <a:pt x="508" y="90"/>
                                </a:cubicBezTo>
                                <a:lnTo>
                                  <a:pt x="522" y="87"/>
                                </a:lnTo>
                                <a:lnTo>
                                  <a:pt x="547" y="82"/>
                                </a:lnTo>
                                <a:cubicBezTo>
                                  <a:pt x="573" y="76"/>
                                  <a:pt x="584" y="87"/>
                                  <a:pt x="587" y="93"/>
                                </a:cubicBezTo>
                                <a:cubicBezTo>
                                  <a:pt x="595" y="93"/>
                                  <a:pt x="601" y="93"/>
                                  <a:pt x="612" y="96"/>
                                </a:cubicBezTo>
                                <a:lnTo>
                                  <a:pt x="618" y="96"/>
                                </a:lnTo>
                                <a:cubicBezTo>
                                  <a:pt x="629" y="96"/>
                                  <a:pt x="660" y="104"/>
                                  <a:pt x="674" y="113"/>
                                </a:cubicBezTo>
                                <a:cubicBezTo>
                                  <a:pt x="683" y="118"/>
                                  <a:pt x="694" y="130"/>
                                  <a:pt x="703" y="144"/>
                                </a:cubicBezTo>
                                <a:cubicBezTo>
                                  <a:pt x="708" y="158"/>
                                  <a:pt x="719" y="183"/>
                                  <a:pt x="719" y="206"/>
                                </a:cubicBezTo>
                                <a:cubicBezTo>
                                  <a:pt x="719" y="231"/>
                                  <a:pt x="708" y="256"/>
                                  <a:pt x="703" y="268"/>
                                </a:cubicBezTo>
                                <a:cubicBezTo>
                                  <a:pt x="694" y="282"/>
                                  <a:pt x="683" y="293"/>
                                  <a:pt x="674" y="299"/>
                                </a:cubicBezTo>
                                <a:cubicBezTo>
                                  <a:pt x="660" y="307"/>
                                  <a:pt x="629" y="313"/>
                                  <a:pt x="618" y="316"/>
                                </a:cubicBezTo>
                                <a:lnTo>
                                  <a:pt x="615" y="316"/>
                                </a:lnTo>
                                <a:cubicBezTo>
                                  <a:pt x="604" y="318"/>
                                  <a:pt x="601" y="318"/>
                                  <a:pt x="590" y="318"/>
                                </a:cubicBezTo>
                                <a:cubicBezTo>
                                  <a:pt x="587" y="327"/>
                                  <a:pt x="576" y="335"/>
                                  <a:pt x="550" y="330"/>
                                </a:cubicBezTo>
                                <a:lnTo>
                                  <a:pt x="525" y="324"/>
                                </a:lnTo>
                                <a:lnTo>
                                  <a:pt x="511" y="321"/>
                                </a:lnTo>
                                <a:cubicBezTo>
                                  <a:pt x="499" y="321"/>
                                  <a:pt x="488" y="316"/>
                                  <a:pt x="485" y="304"/>
                                </a:cubicBezTo>
                                <a:lnTo>
                                  <a:pt x="482" y="304"/>
                                </a:lnTo>
                                <a:cubicBezTo>
                                  <a:pt x="471" y="301"/>
                                  <a:pt x="460" y="299"/>
                                  <a:pt x="454" y="293"/>
                                </a:cubicBezTo>
                                <a:lnTo>
                                  <a:pt x="449" y="287"/>
                                </a:lnTo>
                                <a:cubicBezTo>
                                  <a:pt x="443" y="285"/>
                                  <a:pt x="443" y="282"/>
                                  <a:pt x="432" y="282"/>
                                </a:cubicBezTo>
                                <a:cubicBezTo>
                                  <a:pt x="426" y="282"/>
                                  <a:pt x="420" y="285"/>
                                  <a:pt x="420" y="285"/>
                                </a:cubicBezTo>
                                <a:cubicBezTo>
                                  <a:pt x="415" y="290"/>
                                  <a:pt x="406" y="293"/>
                                  <a:pt x="398" y="290"/>
                                </a:cubicBezTo>
                                <a:cubicBezTo>
                                  <a:pt x="389" y="287"/>
                                  <a:pt x="387" y="276"/>
                                  <a:pt x="389" y="268"/>
                                </a:cubicBezTo>
                                <a:cubicBezTo>
                                  <a:pt x="398" y="254"/>
                                  <a:pt x="412" y="248"/>
                                  <a:pt x="432" y="248"/>
                                </a:cubicBezTo>
                                <a:cubicBezTo>
                                  <a:pt x="451" y="251"/>
                                  <a:pt x="460" y="254"/>
                                  <a:pt x="468" y="262"/>
                                </a:cubicBezTo>
                                <a:lnTo>
                                  <a:pt x="474" y="265"/>
                                </a:lnTo>
                                <a:cubicBezTo>
                                  <a:pt x="477" y="268"/>
                                  <a:pt x="488" y="270"/>
                                  <a:pt x="494" y="273"/>
                                </a:cubicBezTo>
                                <a:cubicBezTo>
                                  <a:pt x="505" y="276"/>
                                  <a:pt x="511" y="279"/>
                                  <a:pt x="513" y="285"/>
                                </a:cubicBezTo>
                                <a:cubicBezTo>
                                  <a:pt x="513" y="285"/>
                                  <a:pt x="516" y="287"/>
                                  <a:pt x="516" y="290"/>
                                </a:cubicBezTo>
                                <a:lnTo>
                                  <a:pt x="556" y="301"/>
                                </a:lnTo>
                                <a:lnTo>
                                  <a:pt x="561" y="301"/>
                                </a:lnTo>
                                <a:lnTo>
                                  <a:pt x="561" y="299"/>
                                </a:lnTo>
                                <a:cubicBezTo>
                                  <a:pt x="561" y="293"/>
                                  <a:pt x="570" y="287"/>
                                  <a:pt x="578" y="287"/>
                                </a:cubicBezTo>
                                <a:lnTo>
                                  <a:pt x="584" y="287"/>
                                </a:lnTo>
                                <a:cubicBezTo>
                                  <a:pt x="592" y="287"/>
                                  <a:pt x="595" y="287"/>
                                  <a:pt x="607" y="285"/>
                                </a:cubicBezTo>
                                <a:lnTo>
                                  <a:pt x="609" y="285"/>
                                </a:lnTo>
                                <a:cubicBezTo>
                                  <a:pt x="624" y="282"/>
                                  <a:pt x="643" y="276"/>
                                  <a:pt x="649" y="273"/>
                                </a:cubicBezTo>
                                <a:cubicBezTo>
                                  <a:pt x="655" y="270"/>
                                  <a:pt x="660" y="262"/>
                                  <a:pt x="666" y="254"/>
                                </a:cubicBezTo>
                                <a:cubicBezTo>
                                  <a:pt x="669" y="245"/>
                                  <a:pt x="677" y="224"/>
                                  <a:pt x="677" y="208"/>
                                </a:cubicBezTo>
                                <a:cubicBezTo>
                                  <a:pt x="677" y="191"/>
                                  <a:pt x="671" y="172"/>
                                  <a:pt x="666" y="163"/>
                                </a:cubicBezTo>
                                <a:cubicBezTo>
                                  <a:pt x="663" y="155"/>
                                  <a:pt x="655" y="146"/>
                                  <a:pt x="649" y="144"/>
                                </a:cubicBezTo>
                                <a:cubicBezTo>
                                  <a:pt x="646" y="141"/>
                                  <a:pt x="626" y="135"/>
                                  <a:pt x="609" y="132"/>
                                </a:cubicBezTo>
                                <a:lnTo>
                                  <a:pt x="604" y="132"/>
                                </a:lnTo>
                                <a:cubicBezTo>
                                  <a:pt x="592" y="130"/>
                                  <a:pt x="590" y="130"/>
                                  <a:pt x="581" y="130"/>
                                </a:cubicBezTo>
                                <a:lnTo>
                                  <a:pt x="576" y="130"/>
                                </a:lnTo>
                                <a:cubicBezTo>
                                  <a:pt x="564" y="130"/>
                                  <a:pt x="559" y="124"/>
                                  <a:pt x="556" y="118"/>
                                </a:cubicBezTo>
                                <a:lnTo>
                                  <a:pt x="550" y="118"/>
                                </a:lnTo>
                                <a:lnTo>
                                  <a:pt x="511" y="130"/>
                                </a:lnTo>
                                <a:cubicBezTo>
                                  <a:pt x="508" y="132"/>
                                  <a:pt x="508" y="135"/>
                                  <a:pt x="508" y="135"/>
                                </a:cubicBezTo>
                                <a:cubicBezTo>
                                  <a:pt x="505" y="141"/>
                                  <a:pt x="499" y="144"/>
                                  <a:pt x="485" y="146"/>
                                </a:cubicBezTo>
                                <a:cubicBezTo>
                                  <a:pt x="480" y="149"/>
                                  <a:pt x="468" y="152"/>
                                  <a:pt x="466" y="155"/>
                                </a:cubicBezTo>
                                <a:lnTo>
                                  <a:pt x="460" y="158"/>
                                </a:lnTo>
                                <a:cubicBezTo>
                                  <a:pt x="451" y="166"/>
                                  <a:pt x="443" y="172"/>
                                  <a:pt x="423" y="172"/>
                                </a:cubicBezTo>
                                <a:cubicBezTo>
                                  <a:pt x="406" y="172"/>
                                  <a:pt x="389" y="166"/>
                                  <a:pt x="384" y="155"/>
                                </a:cubicBezTo>
                                <a:cubicBezTo>
                                  <a:pt x="381" y="152"/>
                                  <a:pt x="381" y="149"/>
                                  <a:pt x="381" y="146"/>
                                </a:cubicBezTo>
                                <a:cubicBezTo>
                                  <a:pt x="378" y="87"/>
                                  <a:pt x="372" y="48"/>
                                  <a:pt x="372" y="48"/>
                                </a:cubicBezTo>
                                <a:lnTo>
                                  <a:pt x="372" y="45"/>
                                </a:lnTo>
                                <a:cubicBezTo>
                                  <a:pt x="372" y="25"/>
                                  <a:pt x="389" y="11"/>
                                  <a:pt x="406" y="11"/>
                                </a:cubicBezTo>
                                <a:lnTo>
                                  <a:pt x="403" y="11"/>
                                </a:lnTo>
                                <a:cubicBezTo>
                                  <a:pt x="405" y="11"/>
                                  <a:pt x="437" y="5"/>
                                  <a:pt x="495" y="0"/>
                                </a:cubicBez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2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344487" y="230187"/>
                            <a:ext cx="914400" cy="42863"/>
                          </a:xfrm>
                          <a:custGeom>
                            <a:avLst/>
                            <a:gdLst>
                              <a:gd name="T0" fmla="*/ 88 w 2540"/>
                              <a:gd name="T1" fmla="*/ 101 h 119"/>
                              <a:gd name="T2" fmla="*/ 172 w 2540"/>
                              <a:gd name="T3" fmla="*/ 98 h 119"/>
                              <a:gd name="T4" fmla="*/ 172 w 2540"/>
                              <a:gd name="T5" fmla="*/ 47 h 119"/>
                              <a:gd name="T6" fmla="*/ 184 w 2540"/>
                              <a:gd name="T7" fmla="*/ 53 h 119"/>
                              <a:gd name="T8" fmla="*/ 218 w 2540"/>
                              <a:gd name="T9" fmla="*/ 36 h 119"/>
                              <a:gd name="T10" fmla="*/ 251 w 2540"/>
                              <a:gd name="T11" fmla="*/ 14 h 119"/>
                              <a:gd name="T12" fmla="*/ 251 w 2540"/>
                              <a:gd name="T13" fmla="*/ 101 h 119"/>
                              <a:gd name="T14" fmla="*/ 333 w 2540"/>
                              <a:gd name="T15" fmla="*/ 73 h 119"/>
                              <a:gd name="T16" fmla="*/ 359 w 2540"/>
                              <a:gd name="T17" fmla="*/ 42 h 119"/>
                              <a:gd name="T18" fmla="*/ 356 w 2540"/>
                              <a:gd name="T19" fmla="*/ 64 h 119"/>
                              <a:gd name="T20" fmla="*/ 469 w 2540"/>
                              <a:gd name="T21" fmla="*/ 104 h 119"/>
                              <a:gd name="T22" fmla="*/ 452 w 2540"/>
                              <a:gd name="T23" fmla="*/ 95 h 119"/>
                              <a:gd name="T24" fmla="*/ 519 w 2540"/>
                              <a:gd name="T25" fmla="*/ 101 h 119"/>
                              <a:gd name="T26" fmla="*/ 570 w 2540"/>
                              <a:gd name="T27" fmla="*/ 14 h 119"/>
                              <a:gd name="T28" fmla="*/ 587 w 2540"/>
                              <a:gd name="T29" fmla="*/ 115 h 119"/>
                              <a:gd name="T30" fmla="*/ 694 w 2540"/>
                              <a:gd name="T31" fmla="*/ 73 h 119"/>
                              <a:gd name="T32" fmla="*/ 725 w 2540"/>
                              <a:gd name="T33" fmla="*/ 45 h 119"/>
                              <a:gd name="T34" fmla="*/ 742 w 2540"/>
                              <a:gd name="T35" fmla="*/ 112 h 119"/>
                              <a:gd name="T36" fmla="*/ 790 w 2540"/>
                              <a:gd name="T37" fmla="*/ 36 h 119"/>
                              <a:gd name="T38" fmla="*/ 829 w 2540"/>
                              <a:gd name="T39" fmla="*/ 11 h 119"/>
                              <a:gd name="T40" fmla="*/ 877 w 2540"/>
                              <a:gd name="T41" fmla="*/ 98 h 119"/>
                              <a:gd name="T42" fmla="*/ 817 w 2540"/>
                              <a:gd name="T43" fmla="*/ 53 h 119"/>
                              <a:gd name="T44" fmla="*/ 978 w 2540"/>
                              <a:gd name="T45" fmla="*/ 19 h 119"/>
                              <a:gd name="T46" fmla="*/ 1032 w 2540"/>
                              <a:gd name="T47" fmla="*/ 104 h 119"/>
                              <a:gd name="T48" fmla="*/ 936 w 2540"/>
                              <a:gd name="T49" fmla="*/ 104 h 119"/>
                              <a:gd name="T50" fmla="*/ 1094 w 2540"/>
                              <a:gd name="T51" fmla="*/ 33 h 119"/>
                              <a:gd name="T52" fmla="*/ 1114 w 2540"/>
                              <a:gd name="T53" fmla="*/ 67 h 119"/>
                              <a:gd name="T54" fmla="*/ 1187 w 2540"/>
                              <a:gd name="T55" fmla="*/ 101 h 119"/>
                              <a:gd name="T56" fmla="*/ 1142 w 2540"/>
                              <a:gd name="T57" fmla="*/ 45 h 119"/>
                              <a:gd name="T58" fmla="*/ 1249 w 2540"/>
                              <a:gd name="T59" fmla="*/ 25 h 119"/>
                              <a:gd name="T60" fmla="*/ 1227 w 2540"/>
                              <a:gd name="T61" fmla="*/ 101 h 119"/>
                              <a:gd name="T62" fmla="*/ 1314 w 2540"/>
                              <a:gd name="T63" fmla="*/ 42 h 119"/>
                              <a:gd name="T64" fmla="*/ 1297 w 2540"/>
                              <a:gd name="T65" fmla="*/ 95 h 119"/>
                              <a:gd name="T66" fmla="*/ 1404 w 2540"/>
                              <a:gd name="T67" fmla="*/ 19 h 119"/>
                              <a:gd name="T68" fmla="*/ 1495 w 2540"/>
                              <a:gd name="T69" fmla="*/ 101 h 119"/>
                              <a:gd name="T70" fmla="*/ 1404 w 2540"/>
                              <a:gd name="T71" fmla="*/ 19 h 119"/>
                              <a:gd name="T72" fmla="*/ 1565 w 2540"/>
                              <a:gd name="T73" fmla="*/ 81 h 119"/>
                              <a:gd name="T74" fmla="*/ 1644 w 2540"/>
                              <a:gd name="T75" fmla="*/ 112 h 119"/>
                              <a:gd name="T76" fmla="*/ 1655 w 2540"/>
                              <a:gd name="T77" fmla="*/ 98 h 119"/>
                              <a:gd name="T78" fmla="*/ 1686 w 2540"/>
                              <a:gd name="T79" fmla="*/ 11 h 119"/>
                              <a:gd name="T80" fmla="*/ 1729 w 2540"/>
                              <a:gd name="T81" fmla="*/ 36 h 119"/>
                              <a:gd name="T82" fmla="*/ 1813 w 2540"/>
                              <a:gd name="T83" fmla="*/ 59 h 119"/>
                              <a:gd name="T84" fmla="*/ 1751 w 2540"/>
                              <a:gd name="T85" fmla="*/ 112 h 119"/>
                              <a:gd name="T86" fmla="*/ 1701 w 2540"/>
                              <a:gd name="T87" fmla="*/ 53 h 119"/>
                              <a:gd name="T88" fmla="*/ 1864 w 2540"/>
                              <a:gd name="T89" fmla="*/ 8 h 119"/>
                              <a:gd name="T90" fmla="*/ 1895 w 2540"/>
                              <a:gd name="T91" fmla="*/ 76 h 119"/>
                              <a:gd name="T92" fmla="*/ 1952 w 2540"/>
                              <a:gd name="T93" fmla="*/ 112 h 119"/>
                              <a:gd name="T94" fmla="*/ 1935 w 2540"/>
                              <a:gd name="T95" fmla="*/ 73 h 119"/>
                              <a:gd name="T96" fmla="*/ 2056 w 2540"/>
                              <a:gd name="T97" fmla="*/ 33 h 119"/>
                              <a:gd name="T98" fmla="*/ 2127 w 2540"/>
                              <a:gd name="T99" fmla="*/ 112 h 119"/>
                              <a:gd name="T100" fmla="*/ 2065 w 2540"/>
                              <a:gd name="T101" fmla="*/ 96 h 119"/>
                              <a:gd name="T102" fmla="*/ 2180 w 2540"/>
                              <a:gd name="T103" fmla="*/ 112 h 119"/>
                              <a:gd name="T104" fmla="*/ 2183 w 2540"/>
                              <a:gd name="T105" fmla="*/ 53 h 119"/>
                              <a:gd name="T106" fmla="*/ 2259 w 2540"/>
                              <a:gd name="T107" fmla="*/ 112 h 119"/>
                              <a:gd name="T108" fmla="*/ 2282 w 2540"/>
                              <a:gd name="T109" fmla="*/ 73 h 119"/>
                              <a:gd name="T110" fmla="*/ 2321 w 2540"/>
                              <a:gd name="T111" fmla="*/ 25 h 119"/>
                              <a:gd name="T112" fmla="*/ 2341 w 2540"/>
                              <a:gd name="T113" fmla="*/ 101 h 119"/>
                              <a:gd name="T114" fmla="*/ 2375 w 2540"/>
                              <a:gd name="T115" fmla="*/ 2 h 119"/>
                              <a:gd name="T116" fmla="*/ 2364 w 2540"/>
                              <a:gd name="T117" fmla="*/ 45 h 119"/>
                              <a:gd name="T118" fmla="*/ 2491 w 2540"/>
                              <a:gd name="T119" fmla="*/ 42 h 119"/>
                              <a:gd name="T120" fmla="*/ 2488 w 2540"/>
                              <a:gd name="T121" fmla="*/ 64 h 119"/>
                              <a:gd name="T122" fmla="*/ 2445 w 2540"/>
                              <a:gd name="T123" fmla="*/ 73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540" h="119">
                                <a:moveTo>
                                  <a:pt x="0" y="19"/>
                                </a:moveTo>
                                <a:cubicBezTo>
                                  <a:pt x="0" y="11"/>
                                  <a:pt x="6" y="8"/>
                                  <a:pt x="12" y="8"/>
                                </a:cubicBezTo>
                                <a:cubicBezTo>
                                  <a:pt x="14" y="8"/>
                                  <a:pt x="20" y="11"/>
                                  <a:pt x="20" y="14"/>
                                </a:cubicBezTo>
                                <a:lnTo>
                                  <a:pt x="65" y="76"/>
                                </a:lnTo>
                                <a:lnTo>
                                  <a:pt x="65" y="19"/>
                                </a:lnTo>
                                <a:cubicBezTo>
                                  <a:pt x="65" y="11"/>
                                  <a:pt x="70" y="8"/>
                                  <a:pt x="76" y="8"/>
                                </a:cubicBezTo>
                                <a:cubicBezTo>
                                  <a:pt x="81" y="8"/>
                                  <a:pt x="88" y="11"/>
                                  <a:pt x="88" y="19"/>
                                </a:cubicBezTo>
                                <a:lnTo>
                                  <a:pt x="88" y="101"/>
                                </a:lnTo>
                                <a:cubicBezTo>
                                  <a:pt x="88" y="109"/>
                                  <a:pt x="82" y="112"/>
                                  <a:pt x="76" y="112"/>
                                </a:cubicBezTo>
                                <a:cubicBezTo>
                                  <a:pt x="74" y="112"/>
                                  <a:pt x="68" y="109"/>
                                  <a:pt x="68" y="107"/>
                                </a:cubicBezTo>
                                <a:lnTo>
                                  <a:pt x="23" y="45"/>
                                </a:lnTo>
                                <a:lnTo>
                                  <a:pt x="23" y="98"/>
                                </a:lnTo>
                                <a:cubicBezTo>
                                  <a:pt x="23" y="107"/>
                                  <a:pt x="17" y="109"/>
                                  <a:pt x="12" y="109"/>
                                </a:cubicBezTo>
                                <a:cubicBezTo>
                                  <a:pt x="6" y="109"/>
                                  <a:pt x="0" y="107"/>
                                  <a:pt x="0" y="98"/>
                                </a:cubicBezTo>
                                <a:lnTo>
                                  <a:pt x="0" y="19"/>
                                </a:lnTo>
                                <a:close/>
                                <a:moveTo>
                                  <a:pt x="172" y="98"/>
                                </a:moveTo>
                                <a:cubicBezTo>
                                  <a:pt x="172" y="104"/>
                                  <a:pt x="172" y="112"/>
                                  <a:pt x="161" y="112"/>
                                </a:cubicBezTo>
                                <a:cubicBezTo>
                                  <a:pt x="155" y="112"/>
                                  <a:pt x="153" y="109"/>
                                  <a:pt x="150" y="104"/>
                                </a:cubicBezTo>
                                <a:cubicBezTo>
                                  <a:pt x="144" y="109"/>
                                  <a:pt x="139" y="112"/>
                                  <a:pt x="130" y="112"/>
                                </a:cubicBezTo>
                                <a:cubicBezTo>
                                  <a:pt x="110" y="112"/>
                                  <a:pt x="96" y="95"/>
                                  <a:pt x="96" y="73"/>
                                </a:cubicBezTo>
                                <a:cubicBezTo>
                                  <a:pt x="96" y="50"/>
                                  <a:pt x="110" y="33"/>
                                  <a:pt x="130" y="33"/>
                                </a:cubicBezTo>
                                <a:cubicBezTo>
                                  <a:pt x="139" y="33"/>
                                  <a:pt x="144" y="36"/>
                                  <a:pt x="150" y="42"/>
                                </a:cubicBezTo>
                                <a:cubicBezTo>
                                  <a:pt x="150" y="36"/>
                                  <a:pt x="155" y="33"/>
                                  <a:pt x="161" y="33"/>
                                </a:cubicBezTo>
                                <a:cubicBezTo>
                                  <a:pt x="172" y="33"/>
                                  <a:pt x="172" y="42"/>
                                  <a:pt x="172" y="47"/>
                                </a:cubicBezTo>
                                <a:lnTo>
                                  <a:pt x="172" y="98"/>
                                </a:lnTo>
                                <a:close/>
                                <a:moveTo>
                                  <a:pt x="133" y="95"/>
                                </a:moveTo>
                                <a:cubicBezTo>
                                  <a:pt x="144" y="95"/>
                                  <a:pt x="150" y="84"/>
                                  <a:pt x="150" y="73"/>
                                </a:cubicBezTo>
                                <a:cubicBezTo>
                                  <a:pt x="150" y="61"/>
                                  <a:pt x="144" y="50"/>
                                  <a:pt x="133" y="50"/>
                                </a:cubicBezTo>
                                <a:cubicBezTo>
                                  <a:pt x="122" y="50"/>
                                  <a:pt x="116" y="61"/>
                                  <a:pt x="116" y="73"/>
                                </a:cubicBezTo>
                                <a:cubicBezTo>
                                  <a:pt x="119" y="84"/>
                                  <a:pt x="122" y="95"/>
                                  <a:pt x="133" y="95"/>
                                </a:cubicBezTo>
                                <a:close/>
                                <a:moveTo>
                                  <a:pt x="189" y="53"/>
                                </a:moveTo>
                                <a:lnTo>
                                  <a:pt x="184" y="53"/>
                                </a:lnTo>
                                <a:cubicBezTo>
                                  <a:pt x="178" y="53"/>
                                  <a:pt x="175" y="51"/>
                                  <a:pt x="175" y="45"/>
                                </a:cubicBezTo>
                                <a:cubicBezTo>
                                  <a:pt x="175" y="40"/>
                                  <a:pt x="178" y="36"/>
                                  <a:pt x="184" y="36"/>
                                </a:cubicBezTo>
                                <a:lnTo>
                                  <a:pt x="189" y="36"/>
                                </a:lnTo>
                                <a:lnTo>
                                  <a:pt x="189" y="25"/>
                                </a:lnTo>
                                <a:cubicBezTo>
                                  <a:pt x="189" y="19"/>
                                  <a:pt x="195" y="14"/>
                                  <a:pt x="201" y="14"/>
                                </a:cubicBezTo>
                                <a:cubicBezTo>
                                  <a:pt x="206" y="14"/>
                                  <a:pt x="212" y="19"/>
                                  <a:pt x="212" y="25"/>
                                </a:cubicBezTo>
                                <a:lnTo>
                                  <a:pt x="212" y="36"/>
                                </a:lnTo>
                                <a:lnTo>
                                  <a:pt x="218" y="36"/>
                                </a:lnTo>
                                <a:cubicBezTo>
                                  <a:pt x="223" y="36"/>
                                  <a:pt x="229" y="40"/>
                                  <a:pt x="229" y="45"/>
                                </a:cubicBezTo>
                                <a:cubicBezTo>
                                  <a:pt x="229" y="51"/>
                                  <a:pt x="223" y="53"/>
                                  <a:pt x="218" y="53"/>
                                </a:cubicBezTo>
                                <a:lnTo>
                                  <a:pt x="212" y="53"/>
                                </a:lnTo>
                                <a:lnTo>
                                  <a:pt x="212" y="101"/>
                                </a:lnTo>
                                <a:cubicBezTo>
                                  <a:pt x="212" y="107"/>
                                  <a:pt x="206" y="112"/>
                                  <a:pt x="201" y="112"/>
                                </a:cubicBezTo>
                                <a:cubicBezTo>
                                  <a:pt x="195" y="112"/>
                                  <a:pt x="189" y="107"/>
                                  <a:pt x="189" y="101"/>
                                </a:cubicBezTo>
                                <a:lnTo>
                                  <a:pt x="189" y="53"/>
                                </a:lnTo>
                                <a:close/>
                                <a:moveTo>
                                  <a:pt x="251" y="14"/>
                                </a:moveTo>
                                <a:cubicBezTo>
                                  <a:pt x="251" y="20"/>
                                  <a:pt x="246" y="25"/>
                                  <a:pt x="240" y="25"/>
                                </a:cubicBezTo>
                                <a:cubicBezTo>
                                  <a:pt x="234" y="25"/>
                                  <a:pt x="229" y="20"/>
                                  <a:pt x="229" y="14"/>
                                </a:cubicBezTo>
                                <a:cubicBezTo>
                                  <a:pt x="229" y="9"/>
                                  <a:pt x="234" y="2"/>
                                  <a:pt x="240" y="2"/>
                                </a:cubicBezTo>
                                <a:cubicBezTo>
                                  <a:pt x="246" y="2"/>
                                  <a:pt x="251" y="9"/>
                                  <a:pt x="251" y="14"/>
                                </a:cubicBezTo>
                                <a:close/>
                                <a:moveTo>
                                  <a:pt x="229" y="45"/>
                                </a:moveTo>
                                <a:cubicBezTo>
                                  <a:pt x="229" y="39"/>
                                  <a:pt x="234" y="33"/>
                                  <a:pt x="240" y="33"/>
                                </a:cubicBezTo>
                                <a:cubicBezTo>
                                  <a:pt x="246" y="33"/>
                                  <a:pt x="251" y="39"/>
                                  <a:pt x="251" y="45"/>
                                </a:cubicBezTo>
                                <a:lnTo>
                                  <a:pt x="251" y="101"/>
                                </a:lnTo>
                                <a:cubicBezTo>
                                  <a:pt x="251" y="107"/>
                                  <a:pt x="246" y="112"/>
                                  <a:pt x="240" y="112"/>
                                </a:cubicBezTo>
                                <a:cubicBezTo>
                                  <a:pt x="234" y="112"/>
                                  <a:pt x="229" y="107"/>
                                  <a:pt x="229" y="101"/>
                                </a:cubicBezTo>
                                <a:lnTo>
                                  <a:pt x="229" y="45"/>
                                </a:lnTo>
                                <a:close/>
                                <a:moveTo>
                                  <a:pt x="333" y="73"/>
                                </a:moveTo>
                                <a:cubicBezTo>
                                  <a:pt x="333" y="95"/>
                                  <a:pt x="319" y="112"/>
                                  <a:pt x="297" y="112"/>
                                </a:cubicBezTo>
                                <a:cubicBezTo>
                                  <a:pt x="274" y="112"/>
                                  <a:pt x="260" y="92"/>
                                  <a:pt x="260" y="73"/>
                                </a:cubicBezTo>
                                <a:cubicBezTo>
                                  <a:pt x="260" y="50"/>
                                  <a:pt x="274" y="33"/>
                                  <a:pt x="297" y="33"/>
                                </a:cubicBezTo>
                                <a:cubicBezTo>
                                  <a:pt x="316" y="33"/>
                                  <a:pt x="333" y="53"/>
                                  <a:pt x="333" y="73"/>
                                </a:cubicBezTo>
                                <a:close/>
                                <a:moveTo>
                                  <a:pt x="277" y="73"/>
                                </a:moveTo>
                                <a:cubicBezTo>
                                  <a:pt x="277" y="84"/>
                                  <a:pt x="282" y="95"/>
                                  <a:pt x="294" y="95"/>
                                </a:cubicBezTo>
                                <a:cubicBezTo>
                                  <a:pt x="305" y="95"/>
                                  <a:pt x="311" y="84"/>
                                  <a:pt x="311" y="73"/>
                                </a:cubicBezTo>
                                <a:cubicBezTo>
                                  <a:pt x="311" y="61"/>
                                  <a:pt x="305" y="50"/>
                                  <a:pt x="294" y="50"/>
                                </a:cubicBezTo>
                                <a:cubicBezTo>
                                  <a:pt x="282" y="50"/>
                                  <a:pt x="277" y="64"/>
                                  <a:pt x="277" y="73"/>
                                </a:cubicBezTo>
                                <a:close/>
                                <a:moveTo>
                                  <a:pt x="339" y="45"/>
                                </a:moveTo>
                                <a:cubicBezTo>
                                  <a:pt x="339" y="39"/>
                                  <a:pt x="344" y="33"/>
                                  <a:pt x="350" y="33"/>
                                </a:cubicBezTo>
                                <a:cubicBezTo>
                                  <a:pt x="356" y="33"/>
                                  <a:pt x="359" y="36"/>
                                  <a:pt x="359" y="42"/>
                                </a:cubicBezTo>
                                <a:cubicBezTo>
                                  <a:pt x="361" y="36"/>
                                  <a:pt x="370" y="33"/>
                                  <a:pt x="378" y="33"/>
                                </a:cubicBezTo>
                                <a:cubicBezTo>
                                  <a:pt x="395" y="33"/>
                                  <a:pt x="407" y="45"/>
                                  <a:pt x="407" y="61"/>
                                </a:cubicBezTo>
                                <a:lnTo>
                                  <a:pt x="407" y="101"/>
                                </a:lnTo>
                                <a:cubicBezTo>
                                  <a:pt x="407" y="107"/>
                                  <a:pt x="401" y="112"/>
                                  <a:pt x="395" y="112"/>
                                </a:cubicBezTo>
                                <a:cubicBezTo>
                                  <a:pt x="390" y="112"/>
                                  <a:pt x="384" y="107"/>
                                  <a:pt x="384" y="101"/>
                                </a:cubicBezTo>
                                <a:lnTo>
                                  <a:pt x="384" y="64"/>
                                </a:lnTo>
                                <a:cubicBezTo>
                                  <a:pt x="384" y="56"/>
                                  <a:pt x="378" y="50"/>
                                  <a:pt x="370" y="50"/>
                                </a:cubicBezTo>
                                <a:cubicBezTo>
                                  <a:pt x="361" y="50"/>
                                  <a:pt x="356" y="56"/>
                                  <a:pt x="356" y="64"/>
                                </a:cubicBezTo>
                                <a:lnTo>
                                  <a:pt x="356" y="101"/>
                                </a:lnTo>
                                <a:cubicBezTo>
                                  <a:pt x="356" y="107"/>
                                  <a:pt x="350" y="112"/>
                                  <a:pt x="344" y="112"/>
                                </a:cubicBezTo>
                                <a:cubicBezTo>
                                  <a:pt x="339" y="112"/>
                                  <a:pt x="333" y="107"/>
                                  <a:pt x="333" y="101"/>
                                </a:cubicBezTo>
                                <a:lnTo>
                                  <a:pt x="333" y="45"/>
                                </a:lnTo>
                                <a:lnTo>
                                  <a:pt x="339" y="45"/>
                                </a:lnTo>
                                <a:close/>
                                <a:moveTo>
                                  <a:pt x="491" y="98"/>
                                </a:moveTo>
                                <a:cubicBezTo>
                                  <a:pt x="491" y="104"/>
                                  <a:pt x="491" y="112"/>
                                  <a:pt x="480" y="112"/>
                                </a:cubicBezTo>
                                <a:cubicBezTo>
                                  <a:pt x="474" y="112"/>
                                  <a:pt x="471" y="109"/>
                                  <a:pt x="469" y="104"/>
                                </a:cubicBezTo>
                                <a:cubicBezTo>
                                  <a:pt x="463" y="109"/>
                                  <a:pt x="457" y="112"/>
                                  <a:pt x="449" y="112"/>
                                </a:cubicBezTo>
                                <a:cubicBezTo>
                                  <a:pt x="429" y="112"/>
                                  <a:pt x="415" y="95"/>
                                  <a:pt x="415" y="73"/>
                                </a:cubicBezTo>
                                <a:cubicBezTo>
                                  <a:pt x="415" y="50"/>
                                  <a:pt x="429" y="33"/>
                                  <a:pt x="449" y="33"/>
                                </a:cubicBezTo>
                                <a:cubicBezTo>
                                  <a:pt x="457" y="33"/>
                                  <a:pt x="463" y="36"/>
                                  <a:pt x="469" y="42"/>
                                </a:cubicBezTo>
                                <a:cubicBezTo>
                                  <a:pt x="469" y="36"/>
                                  <a:pt x="474" y="33"/>
                                  <a:pt x="480" y="33"/>
                                </a:cubicBezTo>
                                <a:cubicBezTo>
                                  <a:pt x="491" y="33"/>
                                  <a:pt x="491" y="42"/>
                                  <a:pt x="491" y="47"/>
                                </a:cubicBezTo>
                                <a:lnTo>
                                  <a:pt x="491" y="98"/>
                                </a:lnTo>
                                <a:close/>
                                <a:moveTo>
                                  <a:pt x="452" y="95"/>
                                </a:moveTo>
                                <a:cubicBezTo>
                                  <a:pt x="463" y="95"/>
                                  <a:pt x="469" y="84"/>
                                  <a:pt x="469" y="73"/>
                                </a:cubicBezTo>
                                <a:cubicBezTo>
                                  <a:pt x="469" y="61"/>
                                  <a:pt x="463" y="50"/>
                                  <a:pt x="452" y="50"/>
                                </a:cubicBezTo>
                                <a:cubicBezTo>
                                  <a:pt x="440" y="50"/>
                                  <a:pt x="435" y="61"/>
                                  <a:pt x="435" y="73"/>
                                </a:cubicBezTo>
                                <a:cubicBezTo>
                                  <a:pt x="435" y="84"/>
                                  <a:pt x="440" y="95"/>
                                  <a:pt x="452" y="95"/>
                                </a:cubicBezTo>
                                <a:close/>
                                <a:moveTo>
                                  <a:pt x="497" y="11"/>
                                </a:moveTo>
                                <a:cubicBezTo>
                                  <a:pt x="497" y="5"/>
                                  <a:pt x="502" y="0"/>
                                  <a:pt x="508" y="0"/>
                                </a:cubicBezTo>
                                <a:cubicBezTo>
                                  <a:pt x="514" y="0"/>
                                  <a:pt x="519" y="5"/>
                                  <a:pt x="519" y="11"/>
                                </a:cubicBezTo>
                                <a:lnTo>
                                  <a:pt x="519" y="101"/>
                                </a:lnTo>
                                <a:cubicBezTo>
                                  <a:pt x="519" y="107"/>
                                  <a:pt x="514" y="112"/>
                                  <a:pt x="508" y="112"/>
                                </a:cubicBezTo>
                                <a:cubicBezTo>
                                  <a:pt x="502" y="112"/>
                                  <a:pt x="497" y="107"/>
                                  <a:pt x="497" y="101"/>
                                </a:cubicBezTo>
                                <a:lnTo>
                                  <a:pt x="497" y="11"/>
                                </a:lnTo>
                                <a:close/>
                                <a:moveTo>
                                  <a:pt x="581" y="64"/>
                                </a:moveTo>
                                <a:lnTo>
                                  <a:pt x="553" y="25"/>
                                </a:lnTo>
                                <a:cubicBezTo>
                                  <a:pt x="553" y="22"/>
                                  <a:pt x="550" y="19"/>
                                  <a:pt x="550" y="19"/>
                                </a:cubicBezTo>
                                <a:cubicBezTo>
                                  <a:pt x="550" y="14"/>
                                  <a:pt x="556" y="8"/>
                                  <a:pt x="562" y="8"/>
                                </a:cubicBezTo>
                                <a:cubicBezTo>
                                  <a:pt x="565" y="8"/>
                                  <a:pt x="570" y="11"/>
                                  <a:pt x="570" y="14"/>
                                </a:cubicBezTo>
                                <a:lnTo>
                                  <a:pt x="590" y="45"/>
                                </a:lnTo>
                                <a:lnTo>
                                  <a:pt x="610" y="14"/>
                                </a:lnTo>
                                <a:cubicBezTo>
                                  <a:pt x="613" y="11"/>
                                  <a:pt x="615" y="8"/>
                                  <a:pt x="618" y="8"/>
                                </a:cubicBezTo>
                                <a:cubicBezTo>
                                  <a:pt x="624" y="8"/>
                                  <a:pt x="629" y="14"/>
                                  <a:pt x="629" y="19"/>
                                </a:cubicBezTo>
                                <a:cubicBezTo>
                                  <a:pt x="629" y="22"/>
                                  <a:pt x="629" y="25"/>
                                  <a:pt x="627" y="25"/>
                                </a:cubicBezTo>
                                <a:lnTo>
                                  <a:pt x="598" y="64"/>
                                </a:lnTo>
                                <a:lnTo>
                                  <a:pt x="598" y="104"/>
                                </a:lnTo>
                                <a:cubicBezTo>
                                  <a:pt x="598" y="109"/>
                                  <a:pt x="595" y="115"/>
                                  <a:pt x="587" y="115"/>
                                </a:cubicBezTo>
                                <a:cubicBezTo>
                                  <a:pt x="578" y="115"/>
                                  <a:pt x="576" y="109"/>
                                  <a:pt x="576" y="104"/>
                                </a:cubicBezTo>
                                <a:lnTo>
                                  <a:pt x="576" y="64"/>
                                </a:lnTo>
                                <a:lnTo>
                                  <a:pt x="581" y="64"/>
                                </a:lnTo>
                                <a:close/>
                                <a:moveTo>
                                  <a:pt x="694" y="73"/>
                                </a:moveTo>
                                <a:cubicBezTo>
                                  <a:pt x="694" y="95"/>
                                  <a:pt x="680" y="112"/>
                                  <a:pt x="658" y="112"/>
                                </a:cubicBezTo>
                                <a:cubicBezTo>
                                  <a:pt x="635" y="112"/>
                                  <a:pt x="621" y="92"/>
                                  <a:pt x="621" y="73"/>
                                </a:cubicBezTo>
                                <a:cubicBezTo>
                                  <a:pt x="621" y="50"/>
                                  <a:pt x="635" y="33"/>
                                  <a:pt x="658" y="33"/>
                                </a:cubicBezTo>
                                <a:cubicBezTo>
                                  <a:pt x="680" y="33"/>
                                  <a:pt x="694" y="53"/>
                                  <a:pt x="694" y="73"/>
                                </a:cubicBezTo>
                                <a:close/>
                                <a:moveTo>
                                  <a:pt x="641" y="73"/>
                                </a:moveTo>
                                <a:cubicBezTo>
                                  <a:pt x="641" y="84"/>
                                  <a:pt x="646" y="95"/>
                                  <a:pt x="658" y="95"/>
                                </a:cubicBezTo>
                                <a:cubicBezTo>
                                  <a:pt x="669" y="95"/>
                                  <a:pt x="675" y="84"/>
                                  <a:pt x="675" y="73"/>
                                </a:cubicBezTo>
                                <a:cubicBezTo>
                                  <a:pt x="675" y="61"/>
                                  <a:pt x="669" y="50"/>
                                  <a:pt x="658" y="50"/>
                                </a:cubicBezTo>
                                <a:cubicBezTo>
                                  <a:pt x="646" y="53"/>
                                  <a:pt x="641" y="64"/>
                                  <a:pt x="641" y="73"/>
                                </a:cubicBezTo>
                                <a:close/>
                                <a:moveTo>
                                  <a:pt x="703" y="45"/>
                                </a:moveTo>
                                <a:cubicBezTo>
                                  <a:pt x="703" y="39"/>
                                  <a:pt x="708" y="33"/>
                                  <a:pt x="714" y="33"/>
                                </a:cubicBezTo>
                                <a:cubicBezTo>
                                  <a:pt x="720" y="33"/>
                                  <a:pt x="725" y="39"/>
                                  <a:pt x="725" y="45"/>
                                </a:cubicBezTo>
                                <a:lnTo>
                                  <a:pt x="725" y="81"/>
                                </a:lnTo>
                                <a:cubicBezTo>
                                  <a:pt x="725" y="90"/>
                                  <a:pt x="731" y="95"/>
                                  <a:pt x="739" y="95"/>
                                </a:cubicBezTo>
                                <a:cubicBezTo>
                                  <a:pt x="745" y="95"/>
                                  <a:pt x="754" y="90"/>
                                  <a:pt x="754" y="81"/>
                                </a:cubicBezTo>
                                <a:lnTo>
                                  <a:pt x="754" y="45"/>
                                </a:lnTo>
                                <a:cubicBezTo>
                                  <a:pt x="754" y="39"/>
                                  <a:pt x="759" y="33"/>
                                  <a:pt x="765" y="33"/>
                                </a:cubicBezTo>
                                <a:cubicBezTo>
                                  <a:pt x="771" y="33"/>
                                  <a:pt x="776" y="39"/>
                                  <a:pt x="776" y="45"/>
                                </a:cubicBezTo>
                                <a:lnTo>
                                  <a:pt x="776" y="81"/>
                                </a:lnTo>
                                <a:cubicBezTo>
                                  <a:pt x="776" y="101"/>
                                  <a:pt x="765" y="112"/>
                                  <a:pt x="742" y="112"/>
                                </a:cubicBezTo>
                                <a:cubicBezTo>
                                  <a:pt x="720" y="112"/>
                                  <a:pt x="708" y="101"/>
                                  <a:pt x="708" y="81"/>
                                </a:cubicBezTo>
                                <a:lnTo>
                                  <a:pt x="708" y="45"/>
                                </a:lnTo>
                                <a:lnTo>
                                  <a:pt x="703" y="45"/>
                                </a:lnTo>
                                <a:close/>
                                <a:moveTo>
                                  <a:pt x="790" y="53"/>
                                </a:moveTo>
                                <a:lnTo>
                                  <a:pt x="785" y="53"/>
                                </a:lnTo>
                                <a:cubicBezTo>
                                  <a:pt x="779" y="53"/>
                                  <a:pt x="776" y="51"/>
                                  <a:pt x="776" y="45"/>
                                </a:cubicBezTo>
                                <a:cubicBezTo>
                                  <a:pt x="776" y="40"/>
                                  <a:pt x="779" y="36"/>
                                  <a:pt x="785" y="36"/>
                                </a:cubicBezTo>
                                <a:lnTo>
                                  <a:pt x="790" y="36"/>
                                </a:lnTo>
                                <a:lnTo>
                                  <a:pt x="790" y="25"/>
                                </a:lnTo>
                                <a:cubicBezTo>
                                  <a:pt x="790" y="19"/>
                                  <a:pt x="795" y="14"/>
                                  <a:pt x="801" y="14"/>
                                </a:cubicBezTo>
                                <a:cubicBezTo>
                                  <a:pt x="806" y="14"/>
                                  <a:pt x="812" y="19"/>
                                  <a:pt x="812" y="25"/>
                                </a:cubicBezTo>
                                <a:lnTo>
                                  <a:pt x="812" y="36"/>
                                </a:lnTo>
                                <a:lnTo>
                                  <a:pt x="817" y="36"/>
                                </a:lnTo>
                                <a:cubicBezTo>
                                  <a:pt x="821" y="36"/>
                                  <a:pt x="824" y="37"/>
                                  <a:pt x="826" y="39"/>
                                </a:cubicBezTo>
                                <a:lnTo>
                                  <a:pt x="826" y="11"/>
                                </a:lnTo>
                                <a:lnTo>
                                  <a:pt x="829" y="11"/>
                                </a:lnTo>
                                <a:cubicBezTo>
                                  <a:pt x="829" y="5"/>
                                  <a:pt x="834" y="0"/>
                                  <a:pt x="840" y="0"/>
                                </a:cubicBezTo>
                                <a:cubicBezTo>
                                  <a:pt x="846" y="0"/>
                                  <a:pt x="851" y="5"/>
                                  <a:pt x="851" y="11"/>
                                </a:cubicBezTo>
                                <a:lnTo>
                                  <a:pt x="851" y="39"/>
                                </a:lnTo>
                                <a:cubicBezTo>
                                  <a:pt x="857" y="33"/>
                                  <a:pt x="863" y="30"/>
                                  <a:pt x="871" y="30"/>
                                </a:cubicBezTo>
                                <a:cubicBezTo>
                                  <a:pt x="888" y="30"/>
                                  <a:pt x="899" y="42"/>
                                  <a:pt x="899" y="59"/>
                                </a:cubicBezTo>
                                <a:lnTo>
                                  <a:pt x="899" y="98"/>
                                </a:lnTo>
                                <a:cubicBezTo>
                                  <a:pt x="899" y="104"/>
                                  <a:pt x="894" y="109"/>
                                  <a:pt x="888" y="109"/>
                                </a:cubicBezTo>
                                <a:cubicBezTo>
                                  <a:pt x="882" y="109"/>
                                  <a:pt x="877" y="104"/>
                                  <a:pt x="877" y="98"/>
                                </a:cubicBezTo>
                                <a:lnTo>
                                  <a:pt x="877" y="64"/>
                                </a:lnTo>
                                <a:cubicBezTo>
                                  <a:pt x="877" y="56"/>
                                  <a:pt x="872" y="50"/>
                                  <a:pt x="863" y="50"/>
                                </a:cubicBezTo>
                                <a:cubicBezTo>
                                  <a:pt x="855" y="50"/>
                                  <a:pt x="849" y="56"/>
                                  <a:pt x="849" y="64"/>
                                </a:cubicBezTo>
                                <a:lnTo>
                                  <a:pt x="849" y="101"/>
                                </a:lnTo>
                                <a:cubicBezTo>
                                  <a:pt x="849" y="107"/>
                                  <a:pt x="843" y="112"/>
                                  <a:pt x="837" y="112"/>
                                </a:cubicBezTo>
                                <a:cubicBezTo>
                                  <a:pt x="832" y="112"/>
                                  <a:pt x="826" y="107"/>
                                  <a:pt x="826" y="101"/>
                                </a:cubicBezTo>
                                <a:lnTo>
                                  <a:pt x="826" y="50"/>
                                </a:lnTo>
                                <a:cubicBezTo>
                                  <a:pt x="824" y="52"/>
                                  <a:pt x="821" y="53"/>
                                  <a:pt x="817" y="53"/>
                                </a:cubicBezTo>
                                <a:lnTo>
                                  <a:pt x="812" y="53"/>
                                </a:lnTo>
                                <a:lnTo>
                                  <a:pt x="812" y="101"/>
                                </a:lnTo>
                                <a:cubicBezTo>
                                  <a:pt x="812" y="107"/>
                                  <a:pt x="806" y="112"/>
                                  <a:pt x="801" y="112"/>
                                </a:cubicBezTo>
                                <a:cubicBezTo>
                                  <a:pt x="795" y="112"/>
                                  <a:pt x="790" y="107"/>
                                  <a:pt x="790" y="101"/>
                                </a:cubicBezTo>
                                <a:lnTo>
                                  <a:pt x="790" y="53"/>
                                </a:lnTo>
                                <a:close/>
                                <a:moveTo>
                                  <a:pt x="950" y="19"/>
                                </a:moveTo>
                                <a:cubicBezTo>
                                  <a:pt x="950" y="14"/>
                                  <a:pt x="956" y="8"/>
                                  <a:pt x="964" y="8"/>
                                </a:cubicBezTo>
                                <a:cubicBezTo>
                                  <a:pt x="973" y="8"/>
                                  <a:pt x="978" y="14"/>
                                  <a:pt x="978" y="19"/>
                                </a:cubicBezTo>
                                <a:lnTo>
                                  <a:pt x="995" y="78"/>
                                </a:lnTo>
                                <a:lnTo>
                                  <a:pt x="1012" y="19"/>
                                </a:lnTo>
                                <a:cubicBezTo>
                                  <a:pt x="1015" y="14"/>
                                  <a:pt x="1021" y="8"/>
                                  <a:pt x="1026" y="8"/>
                                </a:cubicBezTo>
                                <a:cubicBezTo>
                                  <a:pt x="1035" y="8"/>
                                  <a:pt x="1040" y="14"/>
                                  <a:pt x="1040" y="19"/>
                                </a:cubicBezTo>
                                <a:lnTo>
                                  <a:pt x="1054" y="101"/>
                                </a:lnTo>
                                <a:lnTo>
                                  <a:pt x="1054" y="104"/>
                                </a:lnTo>
                                <a:cubicBezTo>
                                  <a:pt x="1054" y="109"/>
                                  <a:pt x="1049" y="115"/>
                                  <a:pt x="1043" y="115"/>
                                </a:cubicBezTo>
                                <a:cubicBezTo>
                                  <a:pt x="1035" y="115"/>
                                  <a:pt x="1032" y="112"/>
                                  <a:pt x="1032" y="104"/>
                                </a:cubicBezTo>
                                <a:lnTo>
                                  <a:pt x="1023" y="45"/>
                                </a:lnTo>
                                <a:lnTo>
                                  <a:pt x="1007" y="107"/>
                                </a:lnTo>
                                <a:cubicBezTo>
                                  <a:pt x="1007" y="109"/>
                                  <a:pt x="1004" y="115"/>
                                  <a:pt x="995" y="115"/>
                                </a:cubicBezTo>
                                <a:cubicBezTo>
                                  <a:pt x="987" y="115"/>
                                  <a:pt x="984" y="109"/>
                                  <a:pt x="984" y="107"/>
                                </a:cubicBezTo>
                                <a:lnTo>
                                  <a:pt x="967" y="45"/>
                                </a:lnTo>
                                <a:lnTo>
                                  <a:pt x="959" y="104"/>
                                </a:lnTo>
                                <a:cubicBezTo>
                                  <a:pt x="959" y="109"/>
                                  <a:pt x="956" y="115"/>
                                  <a:pt x="947" y="115"/>
                                </a:cubicBezTo>
                                <a:cubicBezTo>
                                  <a:pt x="942" y="115"/>
                                  <a:pt x="936" y="112"/>
                                  <a:pt x="936" y="104"/>
                                </a:cubicBezTo>
                                <a:lnTo>
                                  <a:pt x="936" y="101"/>
                                </a:lnTo>
                                <a:lnTo>
                                  <a:pt x="950" y="19"/>
                                </a:lnTo>
                                <a:close/>
                                <a:moveTo>
                                  <a:pt x="1100" y="95"/>
                                </a:moveTo>
                                <a:cubicBezTo>
                                  <a:pt x="1111" y="95"/>
                                  <a:pt x="1117" y="87"/>
                                  <a:pt x="1122" y="87"/>
                                </a:cubicBezTo>
                                <a:cubicBezTo>
                                  <a:pt x="1128" y="87"/>
                                  <a:pt x="1131" y="92"/>
                                  <a:pt x="1131" y="95"/>
                                </a:cubicBezTo>
                                <a:cubicBezTo>
                                  <a:pt x="1131" y="104"/>
                                  <a:pt x="1111" y="112"/>
                                  <a:pt x="1097" y="112"/>
                                </a:cubicBezTo>
                                <a:cubicBezTo>
                                  <a:pt x="1074" y="112"/>
                                  <a:pt x="1057" y="95"/>
                                  <a:pt x="1057" y="73"/>
                                </a:cubicBezTo>
                                <a:cubicBezTo>
                                  <a:pt x="1057" y="50"/>
                                  <a:pt x="1071" y="33"/>
                                  <a:pt x="1094" y="33"/>
                                </a:cubicBezTo>
                                <a:cubicBezTo>
                                  <a:pt x="1117" y="33"/>
                                  <a:pt x="1131" y="53"/>
                                  <a:pt x="1131" y="73"/>
                                </a:cubicBezTo>
                                <a:cubicBezTo>
                                  <a:pt x="1131" y="78"/>
                                  <a:pt x="1128" y="81"/>
                                  <a:pt x="1122" y="81"/>
                                </a:cubicBezTo>
                                <a:lnTo>
                                  <a:pt x="1080" y="81"/>
                                </a:lnTo>
                                <a:cubicBezTo>
                                  <a:pt x="1083" y="92"/>
                                  <a:pt x="1091" y="95"/>
                                  <a:pt x="1100" y="95"/>
                                </a:cubicBezTo>
                                <a:close/>
                                <a:moveTo>
                                  <a:pt x="1114" y="67"/>
                                </a:moveTo>
                                <a:cubicBezTo>
                                  <a:pt x="1114" y="59"/>
                                  <a:pt x="1108" y="50"/>
                                  <a:pt x="1097" y="50"/>
                                </a:cubicBezTo>
                                <a:cubicBezTo>
                                  <a:pt x="1088" y="50"/>
                                  <a:pt x="1080" y="59"/>
                                  <a:pt x="1080" y="67"/>
                                </a:cubicBezTo>
                                <a:lnTo>
                                  <a:pt x="1114" y="67"/>
                                </a:lnTo>
                                <a:close/>
                                <a:moveTo>
                                  <a:pt x="1142" y="45"/>
                                </a:moveTo>
                                <a:cubicBezTo>
                                  <a:pt x="1142" y="39"/>
                                  <a:pt x="1148" y="33"/>
                                  <a:pt x="1153" y="33"/>
                                </a:cubicBezTo>
                                <a:cubicBezTo>
                                  <a:pt x="1159" y="33"/>
                                  <a:pt x="1162" y="36"/>
                                  <a:pt x="1162" y="42"/>
                                </a:cubicBezTo>
                                <a:cubicBezTo>
                                  <a:pt x="1165" y="36"/>
                                  <a:pt x="1173" y="33"/>
                                  <a:pt x="1181" y="33"/>
                                </a:cubicBezTo>
                                <a:cubicBezTo>
                                  <a:pt x="1198" y="33"/>
                                  <a:pt x="1210" y="45"/>
                                  <a:pt x="1210" y="61"/>
                                </a:cubicBezTo>
                                <a:lnTo>
                                  <a:pt x="1210" y="101"/>
                                </a:lnTo>
                                <a:cubicBezTo>
                                  <a:pt x="1210" y="107"/>
                                  <a:pt x="1204" y="112"/>
                                  <a:pt x="1198" y="112"/>
                                </a:cubicBezTo>
                                <a:cubicBezTo>
                                  <a:pt x="1193" y="112"/>
                                  <a:pt x="1187" y="107"/>
                                  <a:pt x="1187" y="101"/>
                                </a:cubicBezTo>
                                <a:lnTo>
                                  <a:pt x="1187" y="64"/>
                                </a:lnTo>
                                <a:cubicBezTo>
                                  <a:pt x="1187" y="56"/>
                                  <a:pt x="1181" y="50"/>
                                  <a:pt x="1173" y="50"/>
                                </a:cubicBezTo>
                                <a:cubicBezTo>
                                  <a:pt x="1165" y="50"/>
                                  <a:pt x="1159" y="56"/>
                                  <a:pt x="1159" y="64"/>
                                </a:cubicBezTo>
                                <a:lnTo>
                                  <a:pt x="1159" y="101"/>
                                </a:lnTo>
                                <a:cubicBezTo>
                                  <a:pt x="1159" y="107"/>
                                  <a:pt x="1154" y="112"/>
                                  <a:pt x="1148" y="112"/>
                                </a:cubicBezTo>
                                <a:cubicBezTo>
                                  <a:pt x="1143" y="112"/>
                                  <a:pt x="1136" y="107"/>
                                  <a:pt x="1136" y="101"/>
                                </a:cubicBezTo>
                                <a:lnTo>
                                  <a:pt x="1136" y="45"/>
                                </a:lnTo>
                                <a:lnTo>
                                  <a:pt x="1142" y="45"/>
                                </a:lnTo>
                                <a:close/>
                                <a:moveTo>
                                  <a:pt x="1227" y="53"/>
                                </a:moveTo>
                                <a:lnTo>
                                  <a:pt x="1221" y="53"/>
                                </a:lnTo>
                                <a:cubicBezTo>
                                  <a:pt x="1215" y="53"/>
                                  <a:pt x="1212" y="51"/>
                                  <a:pt x="1212" y="45"/>
                                </a:cubicBezTo>
                                <a:cubicBezTo>
                                  <a:pt x="1212" y="40"/>
                                  <a:pt x="1215" y="36"/>
                                  <a:pt x="1221" y="36"/>
                                </a:cubicBezTo>
                                <a:lnTo>
                                  <a:pt x="1227" y="36"/>
                                </a:lnTo>
                                <a:lnTo>
                                  <a:pt x="1227" y="25"/>
                                </a:lnTo>
                                <a:cubicBezTo>
                                  <a:pt x="1227" y="19"/>
                                  <a:pt x="1232" y="14"/>
                                  <a:pt x="1238" y="14"/>
                                </a:cubicBezTo>
                                <a:cubicBezTo>
                                  <a:pt x="1244" y="14"/>
                                  <a:pt x="1249" y="19"/>
                                  <a:pt x="1249" y="25"/>
                                </a:cubicBezTo>
                                <a:lnTo>
                                  <a:pt x="1249" y="36"/>
                                </a:lnTo>
                                <a:lnTo>
                                  <a:pt x="1255" y="36"/>
                                </a:lnTo>
                                <a:cubicBezTo>
                                  <a:pt x="1260" y="36"/>
                                  <a:pt x="1266" y="40"/>
                                  <a:pt x="1266" y="45"/>
                                </a:cubicBezTo>
                                <a:cubicBezTo>
                                  <a:pt x="1266" y="51"/>
                                  <a:pt x="1260" y="53"/>
                                  <a:pt x="1255" y="53"/>
                                </a:cubicBezTo>
                                <a:lnTo>
                                  <a:pt x="1249" y="53"/>
                                </a:lnTo>
                                <a:lnTo>
                                  <a:pt x="1249" y="101"/>
                                </a:lnTo>
                                <a:cubicBezTo>
                                  <a:pt x="1249" y="107"/>
                                  <a:pt x="1244" y="112"/>
                                  <a:pt x="1238" y="112"/>
                                </a:cubicBezTo>
                                <a:cubicBezTo>
                                  <a:pt x="1232" y="112"/>
                                  <a:pt x="1227" y="107"/>
                                  <a:pt x="1227" y="101"/>
                                </a:cubicBezTo>
                                <a:lnTo>
                                  <a:pt x="1227" y="53"/>
                                </a:lnTo>
                                <a:close/>
                                <a:moveTo>
                                  <a:pt x="1337" y="98"/>
                                </a:moveTo>
                                <a:cubicBezTo>
                                  <a:pt x="1337" y="104"/>
                                  <a:pt x="1337" y="112"/>
                                  <a:pt x="1325" y="112"/>
                                </a:cubicBezTo>
                                <a:cubicBezTo>
                                  <a:pt x="1320" y="112"/>
                                  <a:pt x="1317" y="109"/>
                                  <a:pt x="1314" y="104"/>
                                </a:cubicBezTo>
                                <a:cubicBezTo>
                                  <a:pt x="1308" y="109"/>
                                  <a:pt x="1303" y="112"/>
                                  <a:pt x="1294" y="112"/>
                                </a:cubicBezTo>
                                <a:cubicBezTo>
                                  <a:pt x="1275" y="112"/>
                                  <a:pt x="1260" y="95"/>
                                  <a:pt x="1260" y="73"/>
                                </a:cubicBezTo>
                                <a:cubicBezTo>
                                  <a:pt x="1260" y="50"/>
                                  <a:pt x="1277" y="33"/>
                                  <a:pt x="1294" y="33"/>
                                </a:cubicBezTo>
                                <a:cubicBezTo>
                                  <a:pt x="1303" y="33"/>
                                  <a:pt x="1308" y="36"/>
                                  <a:pt x="1314" y="42"/>
                                </a:cubicBezTo>
                                <a:cubicBezTo>
                                  <a:pt x="1314" y="36"/>
                                  <a:pt x="1320" y="33"/>
                                  <a:pt x="1325" y="33"/>
                                </a:cubicBezTo>
                                <a:cubicBezTo>
                                  <a:pt x="1337" y="33"/>
                                  <a:pt x="1337" y="42"/>
                                  <a:pt x="1337" y="47"/>
                                </a:cubicBezTo>
                                <a:lnTo>
                                  <a:pt x="1337" y="98"/>
                                </a:lnTo>
                                <a:close/>
                                <a:moveTo>
                                  <a:pt x="1297" y="95"/>
                                </a:moveTo>
                                <a:cubicBezTo>
                                  <a:pt x="1308" y="95"/>
                                  <a:pt x="1314" y="84"/>
                                  <a:pt x="1314" y="73"/>
                                </a:cubicBezTo>
                                <a:cubicBezTo>
                                  <a:pt x="1314" y="61"/>
                                  <a:pt x="1308" y="50"/>
                                  <a:pt x="1297" y="50"/>
                                </a:cubicBezTo>
                                <a:cubicBezTo>
                                  <a:pt x="1286" y="50"/>
                                  <a:pt x="1280" y="61"/>
                                  <a:pt x="1280" y="73"/>
                                </a:cubicBezTo>
                                <a:cubicBezTo>
                                  <a:pt x="1280" y="84"/>
                                  <a:pt x="1286" y="95"/>
                                  <a:pt x="1297" y="95"/>
                                </a:cubicBezTo>
                                <a:close/>
                                <a:moveTo>
                                  <a:pt x="1342" y="11"/>
                                </a:moveTo>
                                <a:cubicBezTo>
                                  <a:pt x="1342" y="5"/>
                                  <a:pt x="1349" y="0"/>
                                  <a:pt x="1354" y="0"/>
                                </a:cubicBezTo>
                                <a:cubicBezTo>
                                  <a:pt x="1360" y="0"/>
                                  <a:pt x="1365" y="5"/>
                                  <a:pt x="1365" y="11"/>
                                </a:cubicBezTo>
                                <a:lnTo>
                                  <a:pt x="1365" y="101"/>
                                </a:lnTo>
                                <a:cubicBezTo>
                                  <a:pt x="1365" y="107"/>
                                  <a:pt x="1360" y="112"/>
                                  <a:pt x="1354" y="112"/>
                                </a:cubicBezTo>
                                <a:cubicBezTo>
                                  <a:pt x="1349" y="112"/>
                                  <a:pt x="1342" y="107"/>
                                  <a:pt x="1342" y="101"/>
                                </a:cubicBezTo>
                                <a:lnTo>
                                  <a:pt x="1342" y="11"/>
                                </a:lnTo>
                                <a:close/>
                                <a:moveTo>
                                  <a:pt x="1404" y="19"/>
                                </a:moveTo>
                                <a:cubicBezTo>
                                  <a:pt x="1404" y="11"/>
                                  <a:pt x="1411" y="8"/>
                                  <a:pt x="1416" y="8"/>
                                </a:cubicBezTo>
                                <a:cubicBezTo>
                                  <a:pt x="1422" y="8"/>
                                  <a:pt x="1427" y="11"/>
                                  <a:pt x="1427" y="19"/>
                                </a:cubicBezTo>
                                <a:lnTo>
                                  <a:pt x="1427" y="50"/>
                                </a:lnTo>
                                <a:lnTo>
                                  <a:pt x="1472" y="50"/>
                                </a:lnTo>
                                <a:lnTo>
                                  <a:pt x="1472" y="19"/>
                                </a:lnTo>
                                <a:cubicBezTo>
                                  <a:pt x="1472" y="11"/>
                                  <a:pt x="1478" y="8"/>
                                  <a:pt x="1483" y="8"/>
                                </a:cubicBezTo>
                                <a:cubicBezTo>
                                  <a:pt x="1489" y="8"/>
                                  <a:pt x="1495" y="11"/>
                                  <a:pt x="1495" y="19"/>
                                </a:cubicBezTo>
                                <a:lnTo>
                                  <a:pt x="1495" y="101"/>
                                </a:lnTo>
                                <a:cubicBezTo>
                                  <a:pt x="1495" y="109"/>
                                  <a:pt x="1489" y="112"/>
                                  <a:pt x="1483" y="112"/>
                                </a:cubicBezTo>
                                <a:cubicBezTo>
                                  <a:pt x="1478" y="112"/>
                                  <a:pt x="1472" y="109"/>
                                  <a:pt x="1472" y="101"/>
                                </a:cubicBezTo>
                                <a:lnTo>
                                  <a:pt x="1472" y="70"/>
                                </a:lnTo>
                                <a:lnTo>
                                  <a:pt x="1427" y="70"/>
                                </a:lnTo>
                                <a:lnTo>
                                  <a:pt x="1427" y="101"/>
                                </a:lnTo>
                                <a:cubicBezTo>
                                  <a:pt x="1427" y="109"/>
                                  <a:pt x="1422" y="112"/>
                                  <a:pt x="1416" y="112"/>
                                </a:cubicBezTo>
                                <a:cubicBezTo>
                                  <a:pt x="1411" y="112"/>
                                  <a:pt x="1404" y="109"/>
                                  <a:pt x="1404" y="101"/>
                                </a:cubicBezTo>
                                <a:lnTo>
                                  <a:pt x="1404" y="19"/>
                                </a:lnTo>
                                <a:close/>
                                <a:moveTo>
                                  <a:pt x="1543" y="95"/>
                                </a:moveTo>
                                <a:cubicBezTo>
                                  <a:pt x="1554" y="95"/>
                                  <a:pt x="1560" y="87"/>
                                  <a:pt x="1565" y="87"/>
                                </a:cubicBezTo>
                                <a:cubicBezTo>
                                  <a:pt x="1571" y="87"/>
                                  <a:pt x="1574" y="92"/>
                                  <a:pt x="1574" y="95"/>
                                </a:cubicBezTo>
                                <a:cubicBezTo>
                                  <a:pt x="1574" y="104"/>
                                  <a:pt x="1554" y="112"/>
                                  <a:pt x="1540" y="112"/>
                                </a:cubicBezTo>
                                <a:cubicBezTo>
                                  <a:pt x="1517" y="112"/>
                                  <a:pt x="1500" y="95"/>
                                  <a:pt x="1500" y="73"/>
                                </a:cubicBezTo>
                                <a:cubicBezTo>
                                  <a:pt x="1500" y="50"/>
                                  <a:pt x="1514" y="33"/>
                                  <a:pt x="1537" y="33"/>
                                </a:cubicBezTo>
                                <a:cubicBezTo>
                                  <a:pt x="1560" y="33"/>
                                  <a:pt x="1574" y="53"/>
                                  <a:pt x="1574" y="73"/>
                                </a:cubicBezTo>
                                <a:cubicBezTo>
                                  <a:pt x="1574" y="78"/>
                                  <a:pt x="1571" y="81"/>
                                  <a:pt x="1565" y="81"/>
                                </a:cubicBezTo>
                                <a:lnTo>
                                  <a:pt x="1523" y="81"/>
                                </a:lnTo>
                                <a:cubicBezTo>
                                  <a:pt x="1526" y="92"/>
                                  <a:pt x="1534" y="95"/>
                                  <a:pt x="1543" y="95"/>
                                </a:cubicBezTo>
                                <a:close/>
                                <a:moveTo>
                                  <a:pt x="1554" y="67"/>
                                </a:moveTo>
                                <a:cubicBezTo>
                                  <a:pt x="1554" y="59"/>
                                  <a:pt x="1548" y="50"/>
                                  <a:pt x="1537" y="50"/>
                                </a:cubicBezTo>
                                <a:cubicBezTo>
                                  <a:pt x="1528" y="50"/>
                                  <a:pt x="1520" y="59"/>
                                  <a:pt x="1520" y="67"/>
                                </a:cubicBezTo>
                                <a:lnTo>
                                  <a:pt x="1554" y="67"/>
                                </a:lnTo>
                                <a:close/>
                                <a:moveTo>
                                  <a:pt x="1655" y="98"/>
                                </a:moveTo>
                                <a:cubicBezTo>
                                  <a:pt x="1655" y="104"/>
                                  <a:pt x="1655" y="112"/>
                                  <a:pt x="1644" y="112"/>
                                </a:cubicBezTo>
                                <a:cubicBezTo>
                                  <a:pt x="1639" y="112"/>
                                  <a:pt x="1636" y="109"/>
                                  <a:pt x="1633" y="104"/>
                                </a:cubicBezTo>
                                <a:cubicBezTo>
                                  <a:pt x="1627" y="109"/>
                                  <a:pt x="1622" y="112"/>
                                  <a:pt x="1613" y="112"/>
                                </a:cubicBezTo>
                                <a:cubicBezTo>
                                  <a:pt x="1593" y="112"/>
                                  <a:pt x="1579" y="95"/>
                                  <a:pt x="1579" y="73"/>
                                </a:cubicBezTo>
                                <a:cubicBezTo>
                                  <a:pt x="1579" y="50"/>
                                  <a:pt x="1593" y="33"/>
                                  <a:pt x="1613" y="33"/>
                                </a:cubicBezTo>
                                <a:cubicBezTo>
                                  <a:pt x="1622" y="33"/>
                                  <a:pt x="1627" y="36"/>
                                  <a:pt x="1633" y="42"/>
                                </a:cubicBezTo>
                                <a:cubicBezTo>
                                  <a:pt x="1633" y="36"/>
                                  <a:pt x="1639" y="33"/>
                                  <a:pt x="1644" y="33"/>
                                </a:cubicBezTo>
                                <a:cubicBezTo>
                                  <a:pt x="1655" y="33"/>
                                  <a:pt x="1655" y="42"/>
                                  <a:pt x="1655" y="47"/>
                                </a:cubicBezTo>
                                <a:lnTo>
                                  <a:pt x="1655" y="98"/>
                                </a:lnTo>
                                <a:close/>
                                <a:moveTo>
                                  <a:pt x="1619" y="95"/>
                                </a:moveTo>
                                <a:cubicBezTo>
                                  <a:pt x="1631" y="95"/>
                                  <a:pt x="1636" y="84"/>
                                  <a:pt x="1636" y="73"/>
                                </a:cubicBezTo>
                                <a:cubicBezTo>
                                  <a:pt x="1636" y="61"/>
                                  <a:pt x="1630" y="50"/>
                                  <a:pt x="1619" y="50"/>
                                </a:cubicBezTo>
                                <a:cubicBezTo>
                                  <a:pt x="1607" y="50"/>
                                  <a:pt x="1602" y="61"/>
                                  <a:pt x="1602" y="73"/>
                                </a:cubicBezTo>
                                <a:cubicBezTo>
                                  <a:pt x="1602" y="84"/>
                                  <a:pt x="1608" y="95"/>
                                  <a:pt x="1619" y="95"/>
                                </a:cubicBezTo>
                                <a:close/>
                                <a:moveTo>
                                  <a:pt x="1664" y="11"/>
                                </a:moveTo>
                                <a:cubicBezTo>
                                  <a:pt x="1664" y="5"/>
                                  <a:pt x="1670" y="0"/>
                                  <a:pt x="1675" y="0"/>
                                </a:cubicBezTo>
                                <a:cubicBezTo>
                                  <a:pt x="1681" y="0"/>
                                  <a:pt x="1686" y="5"/>
                                  <a:pt x="1686" y="11"/>
                                </a:cubicBezTo>
                                <a:lnTo>
                                  <a:pt x="1686" y="45"/>
                                </a:lnTo>
                                <a:cubicBezTo>
                                  <a:pt x="1686" y="39"/>
                                  <a:pt x="1689" y="36"/>
                                  <a:pt x="1695" y="36"/>
                                </a:cubicBezTo>
                                <a:lnTo>
                                  <a:pt x="1701" y="36"/>
                                </a:lnTo>
                                <a:lnTo>
                                  <a:pt x="1701" y="25"/>
                                </a:lnTo>
                                <a:cubicBezTo>
                                  <a:pt x="1701" y="19"/>
                                  <a:pt x="1706" y="14"/>
                                  <a:pt x="1712" y="14"/>
                                </a:cubicBezTo>
                                <a:cubicBezTo>
                                  <a:pt x="1718" y="14"/>
                                  <a:pt x="1723" y="19"/>
                                  <a:pt x="1723" y="25"/>
                                </a:cubicBezTo>
                                <a:lnTo>
                                  <a:pt x="1723" y="36"/>
                                </a:lnTo>
                                <a:lnTo>
                                  <a:pt x="1729" y="36"/>
                                </a:lnTo>
                                <a:cubicBezTo>
                                  <a:pt x="1734" y="36"/>
                                  <a:pt x="1740" y="39"/>
                                  <a:pt x="1740" y="45"/>
                                </a:cubicBezTo>
                                <a:lnTo>
                                  <a:pt x="1740" y="11"/>
                                </a:lnTo>
                                <a:lnTo>
                                  <a:pt x="1743" y="11"/>
                                </a:lnTo>
                                <a:cubicBezTo>
                                  <a:pt x="1743" y="5"/>
                                  <a:pt x="1749" y="0"/>
                                  <a:pt x="1754" y="0"/>
                                </a:cubicBezTo>
                                <a:cubicBezTo>
                                  <a:pt x="1760" y="0"/>
                                  <a:pt x="1765" y="5"/>
                                  <a:pt x="1765" y="11"/>
                                </a:cubicBezTo>
                                <a:lnTo>
                                  <a:pt x="1765" y="39"/>
                                </a:lnTo>
                                <a:cubicBezTo>
                                  <a:pt x="1771" y="33"/>
                                  <a:pt x="1777" y="30"/>
                                  <a:pt x="1785" y="30"/>
                                </a:cubicBezTo>
                                <a:cubicBezTo>
                                  <a:pt x="1802" y="30"/>
                                  <a:pt x="1813" y="42"/>
                                  <a:pt x="1813" y="59"/>
                                </a:cubicBezTo>
                                <a:lnTo>
                                  <a:pt x="1813" y="98"/>
                                </a:lnTo>
                                <a:cubicBezTo>
                                  <a:pt x="1813" y="104"/>
                                  <a:pt x="1808" y="109"/>
                                  <a:pt x="1802" y="109"/>
                                </a:cubicBezTo>
                                <a:cubicBezTo>
                                  <a:pt x="1797" y="109"/>
                                  <a:pt x="1791" y="104"/>
                                  <a:pt x="1791" y="98"/>
                                </a:cubicBezTo>
                                <a:lnTo>
                                  <a:pt x="1791" y="64"/>
                                </a:lnTo>
                                <a:cubicBezTo>
                                  <a:pt x="1791" y="56"/>
                                  <a:pt x="1786" y="50"/>
                                  <a:pt x="1777" y="50"/>
                                </a:cubicBezTo>
                                <a:cubicBezTo>
                                  <a:pt x="1769" y="50"/>
                                  <a:pt x="1763" y="56"/>
                                  <a:pt x="1763" y="64"/>
                                </a:cubicBezTo>
                                <a:lnTo>
                                  <a:pt x="1763" y="101"/>
                                </a:lnTo>
                                <a:cubicBezTo>
                                  <a:pt x="1763" y="107"/>
                                  <a:pt x="1757" y="112"/>
                                  <a:pt x="1751" y="112"/>
                                </a:cubicBezTo>
                                <a:cubicBezTo>
                                  <a:pt x="1746" y="112"/>
                                  <a:pt x="1740" y="107"/>
                                  <a:pt x="1740" y="101"/>
                                </a:cubicBezTo>
                                <a:lnTo>
                                  <a:pt x="1740" y="45"/>
                                </a:lnTo>
                                <a:cubicBezTo>
                                  <a:pt x="1740" y="50"/>
                                  <a:pt x="1734" y="53"/>
                                  <a:pt x="1729" y="53"/>
                                </a:cubicBezTo>
                                <a:lnTo>
                                  <a:pt x="1723" y="53"/>
                                </a:lnTo>
                                <a:lnTo>
                                  <a:pt x="1723" y="101"/>
                                </a:lnTo>
                                <a:cubicBezTo>
                                  <a:pt x="1723" y="107"/>
                                  <a:pt x="1718" y="112"/>
                                  <a:pt x="1712" y="112"/>
                                </a:cubicBezTo>
                                <a:cubicBezTo>
                                  <a:pt x="1706" y="112"/>
                                  <a:pt x="1701" y="107"/>
                                  <a:pt x="1701" y="101"/>
                                </a:cubicBezTo>
                                <a:lnTo>
                                  <a:pt x="1701" y="53"/>
                                </a:lnTo>
                                <a:lnTo>
                                  <a:pt x="1695" y="53"/>
                                </a:lnTo>
                                <a:cubicBezTo>
                                  <a:pt x="1689" y="53"/>
                                  <a:pt x="1686" y="50"/>
                                  <a:pt x="1686" y="45"/>
                                </a:cubicBezTo>
                                <a:lnTo>
                                  <a:pt x="1686" y="101"/>
                                </a:lnTo>
                                <a:cubicBezTo>
                                  <a:pt x="1686" y="107"/>
                                  <a:pt x="1681" y="112"/>
                                  <a:pt x="1675" y="112"/>
                                </a:cubicBezTo>
                                <a:cubicBezTo>
                                  <a:pt x="1670" y="112"/>
                                  <a:pt x="1664" y="107"/>
                                  <a:pt x="1664" y="101"/>
                                </a:cubicBezTo>
                                <a:lnTo>
                                  <a:pt x="1664" y="11"/>
                                </a:lnTo>
                                <a:close/>
                                <a:moveTo>
                                  <a:pt x="1853" y="19"/>
                                </a:moveTo>
                                <a:cubicBezTo>
                                  <a:pt x="1853" y="14"/>
                                  <a:pt x="1856" y="8"/>
                                  <a:pt x="1864" y="8"/>
                                </a:cubicBezTo>
                                <a:lnTo>
                                  <a:pt x="1901" y="8"/>
                                </a:lnTo>
                                <a:cubicBezTo>
                                  <a:pt x="1907" y="8"/>
                                  <a:pt x="1909" y="14"/>
                                  <a:pt x="1909" y="19"/>
                                </a:cubicBezTo>
                                <a:cubicBezTo>
                                  <a:pt x="1909" y="25"/>
                                  <a:pt x="1907" y="30"/>
                                  <a:pt x="1901" y="30"/>
                                </a:cubicBezTo>
                                <a:lnTo>
                                  <a:pt x="1873" y="30"/>
                                </a:lnTo>
                                <a:lnTo>
                                  <a:pt x="1873" y="53"/>
                                </a:lnTo>
                                <a:lnTo>
                                  <a:pt x="1895" y="53"/>
                                </a:lnTo>
                                <a:cubicBezTo>
                                  <a:pt x="1901" y="53"/>
                                  <a:pt x="1907" y="59"/>
                                  <a:pt x="1907" y="64"/>
                                </a:cubicBezTo>
                                <a:cubicBezTo>
                                  <a:pt x="1907" y="70"/>
                                  <a:pt x="1904" y="76"/>
                                  <a:pt x="1895" y="76"/>
                                </a:cubicBezTo>
                                <a:lnTo>
                                  <a:pt x="1873" y="76"/>
                                </a:lnTo>
                                <a:lnTo>
                                  <a:pt x="1873" y="107"/>
                                </a:lnTo>
                                <a:cubicBezTo>
                                  <a:pt x="1873" y="115"/>
                                  <a:pt x="1867" y="118"/>
                                  <a:pt x="1861" y="118"/>
                                </a:cubicBezTo>
                                <a:cubicBezTo>
                                  <a:pt x="1856" y="118"/>
                                  <a:pt x="1850" y="115"/>
                                  <a:pt x="1850" y="107"/>
                                </a:cubicBezTo>
                                <a:lnTo>
                                  <a:pt x="1850" y="19"/>
                                </a:lnTo>
                                <a:lnTo>
                                  <a:pt x="1853" y="19"/>
                                </a:lnTo>
                                <a:close/>
                                <a:moveTo>
                                  <a:pt x="1988" y="73"/>
                                </a:moveTo>
                                <a:cubicBezTo>
                                  <a:pt x="1988" y="95"/>
                                  <a:pt x="1975" y="112"/>
                                  <a:pt x="1952" y="112"/>
                                </a:cubicBezTo>
                                <a:cubicBezTo>
                                  <a:pt x="1930" y="112"/>
                                  <a:pt x="1915" y="92"/>
                                  <a:pt x="1915" y="73"/>
                                </a:cubicBezTo>
                                <a:cubicBezTo>
                                  <a:pt x="1915" y="50"/>
                                  <a:pt x="1932" y="33"/>
                                  <a:pt x="1952" y="33"/>
                                </a:cubicBezTo>
                                <a:cubicBezTo>
                                  <a:pt x="1971" y="33"/>
                                  <a:pt x="1988" y="53"/>
                                  <a:pt x="1988" y="73"/>
                                </a:cubicBezTo>
                                <a:close/>
                                <a:moveTo>
                                  <a:pt x="1935" y="73"/>
                                </a:moveTo>
                                <a:cubicBezTo>
                                  <a:pt x="1935" y="84"/>
                                  <a:pt x="1940" y="95"/>
                                  <a:pt x="1952" y="95"/>
                                </a:cubicBezTo>
                                <a:cubicBezTo>
                                  <a:pt x="1963" y="95"/>
                                  <a:pt x="1969" y="84"/>
                                  <a:pt x="1969" y="73"/>
                                </a:cubicBezTo>
                                <a:cubicBezTo>
                                  <a:pt x="1969" y="61"/>
                                  <a:pt x="1963" y="50"/>
                                  <a:pt x="1952" y="50"/>
                                </a:cubicBezTo>
                                <a:cubicBezTo>
                                  <a:pt x="1938" y="53"/>
                                  <a:pt x="1935" y="64"/>
                                  <a:pt x="1935" y="73"/>
                                </a:cubicBezTo>
                                <a:close/>
                                <a:moveTo>
                                  <a:pt x="1994" y="45"/>
                                </a:moveTo>
                                <a:cubicBezTo>
                                  <a:pt x="1994" y="39"/>
                                  <a:pt x="2000" y="33"/>
                                  <a:pt x="2005" y="33"/>
                                </a:cubicBezTo>
                                <a:cubicBezTo>
                                  <a:pt x="2011" y="33"/>
                                  <a:pt x="2017" y="39"/>
                                  <a:pt x="2017" y="45"/>
                                </a:cubicBezTo>
                                <a:lnTo>
                                  <a:pt x="2017" y="81"/>
                                </a:lnTo>
                                <a:cubicBezTo>
                                  <a:pt x="2017" y="90"/>
                                  <a:pt x="2022" y="95"/>
                                  <a:pt x="2031" y="95"/>
                                </a:cubicBezTo>
                                <a:cubicBezTo>
                                  <a:pt x="2036" y="95"/>
                                  <a:pt x="2045" y="90"/>
                                  <a:pt x="2045" y="81"/>
                                </a:cubicBezTo>
                                <a:lnTo>
                                  <a:pt x="2045" y="45"/>
                                </a:lnTo>
                                <a:cubicBezTo>
                                  <a:pt x="2045" y="39"/>
                                  <a:pt x="2050" y="33"/>
                                  <a:pt x="2056" y="33"/>
                                </a:cubicBezTo>
                                <a:cubicBezTo>
                                  <a:pt x="2062" y="33"/>
                                  <a:pt x="2067" y="39"/>
                                  <a:pt x="2067" y="45"/>
                                </a:cubicBezTo>
                                <a:lnTo>
                                  <a:pt x="2070" y="45"/>
                                </a:lnTo>
                                <a:cubicBezTo>
                                  <a:pt x="2070" y="39"/>
                                  <a:pt x="2076" y="33"/>
                                  <a:pt x="2081" y="33"/>
                                </a:cubicBezTo>
                                <a:cubicBezTo>
                                  <a:pt x="2087" y="33"/>
                                  <a:pt x="2090" y="36"/>
                                  <a:pt x="2090" y="42"/>
                                </a:cubicBezTo>
                                <a:cubicBezTo>
                                  <a:pt x="2093" y="36"/>
                                  <a:pt x="2101" y="33"/>
                                  <a:pt x="2110" y="33"/>
                                </a:cubicBezTo>
                                <a:cubicBezTo>
                                  <a:pt x="2127" y="33"/>
                                  <a:pt x="2138" y="45"/>
                                  <a:pt x="2138" y="61"/>
                                </a:cubicBezTo>
                                <a:lnTo>
                                  <a:pt x="2138" y="101"/>
                                </a:lnTo>
                                <a:cubicBezTo>
                                  <a:pt x="2138" y="107"/>
                                  <a:pt x="2133" y="112"/>
                                  <a:pt x="2127" y="112"/>
                                </a:cubicBezTo>
                                <a:cubicBezTo>
                                  <a:pt x="2122" y="112"/>
                                  <a:pt x="2115" y="107"/>
                                  <a:pt x="2115" y="101"/>
                                </a:cubicBezTo>
                                <a:lnTo>
                                  <a:pt x="2115" y="64"/>
                                </a:lnTo>
                                <a:cubicBezTo>
                                  <a:pt x="2115" y="56"/>
                                  <a:pt x="2110" y="50"/>
                                  <a:pt x="2101" y="50"/>
                                </a:cubicBezTo>
                                <a:cubicBezTo>
                                  <a:pt x="2093" y="50"/>
                                  <a:pt x="2087" y="56"/>
                                  <a:pt x="2087" y="64"/>
                                </a:cubicBezTo>
                                <a:lnTo>
                                  <a:pt x="2087" y="101"/>
                                </a:lnTo>
                                <a:cubicBezTo>
                                  <a:pt x="2087" y="107"/>
                                  <a:pt x="2082" y="112"/>
                                  <a:pt x="2076" y="112"/>
                                </a:cubicBezTo>
                                <a:cubicBezTo>
                                  <a:pt x="2071" y="112"/>
                                  <a:pt x="2065" y="107"/>
                                  <a:pt x="2065" y="101"/>
                                </a:cubicBezTo>
                                <a:lnTo>
                                  <a:pt x="2065" y="96"/>
                                </a:lnTo>
                                <a:cubicBezTo>
                                  <a:pt x="2060" y="106"/>
                                  <a:pt x="2050" y="112"/>
                                  <a:pt x="2034" y="112"/>
                                </a:cubicBezTo>
                                <a:cubicBezTo>
                                  <a:pt x="2011" y="112"/>
                                  <a:pt x="2000" y="101"/>
                                  <a:pt x="2000" y="81"/>
                                </a:cubicBezTo>
                                <a:lnTo>
                                  <a:pt x="2000" y="45"/>
                                </a:lnTo>
                                <a:lnTo>
                                  <a:pt x="1994" y="45"/>
                                </a:lnTo>
                                <a:close/>
                                <a:moveTo>
                                  <a:pt x="2223" y="101"/>
                                </a:moveTo>
                                <a:cubicBezTo>
                                  <a:pt x="2223" y="107"/>
                                  <a:pt x="2217" y="112"/>
                                  <a:pt x="2211" y="112"/>
                                </a:cubicBezTo>
                                <a:cubicBezTo>
                                  <a:pt x="2206" y="112"/>
                                  <a:pt x="2203" y="109"/>
                                  <a:pt x="2200" y="104"/>
                                </a:cubicBezTo>
                                <a:cubicBezTo>
                                  <a:pt x="2197" y="109"/>
                                  <a:pt x="2189" y="112"/>
                                  <a:pt x="2180" y="112"/>
                                </a:cubicBezTo>
                                <a:cubicBezTo>
                                  <a:pt x="2158" y="112"/>
                                  <a:pt x="2146" y="93"/>
                                  <a:pt x="2146" y="73"/>
                                </a:cubicBezTo>
                                <a:cubicBezTo>
                                  <a:pt x="2146" y="54"/>
                                  <a:pt x="2158" y="30"/>
                                  <a:pt x="2180" y="30"/>
                                </a:cubicBezTo>
                                <a:cubicBezTo>
                                  <a:pt x="2189" y="30"/>
                                  <a:pt x="2194" y="33"/>
                                  <a:pt x="2200" y="39"/>
                                </a:cubicBezTo>
                                <a:lnTo>
                                  <a:pt x="2200" y="11"/>
                                </a:lnTo>
                                <a:cubicBezTo>
                                  <a:pt x="2200" y="5"/>
                                  <a:pt x="2206" y="0"/>
                                  <a:pt x="2211" y="0"/>
                                </a:cubicBezTo>
                                <a:cubicBezTo>
                                  <a:pt x="2217" y="0"/>
                                  <a:pt x="2223" y="5"/>
                                  <a:pt x="2223" y="11"/>
                                </a:cubicBezTo>
                                <a:lnTo>
                                  <a:pt x="2223" y="101"/>
                                </a:lnTo>
                                <a:close/>
                                <a:moveTo>
                                  <a:pt x="2183" y="53"/>
                                </a:moveTo>
                                <a:cubicBezTo>
                                  <a:pt x="2172" y="53"/>
                                  <a:pt x="2166" y="64"/>
                                  <a:pt x="2166" y="76"/>
                                </a:cubicBezTo>
                                <a:cubicBezTo>
                                  <a:pt x="2166" y="84"/>
                                  <a:pt x="2172" y="98"/>
                                  <a:pt x="2183" y="98"/>
                                </a:cubicBezTo>
                                <a:cubicBezTo>
                                  <a:pt x="2194" y="98"/>
                                  <a:pt x="2200" y="87"/>
                                  <a:pt x="2200" y="76"/>
                                </a:cubicBezTo>
                                <a:cubicBezTo>
                                  <a:pt x="2200" y="61"/>
                                  <a:pt x="2194" y="53"/>
                                  <a:pt x="2183" y="53"/>
                                </a:cubicBezTo>
                                <a:close/>
                                <a:moveTo>
                                  <a:pt x="2302" y="98"/>
                                </a:moveTo>
                                <a:cubicBezTo>
                                  <a:pt x="2302" y="104"/>
                                  <a:pt x="2302" y="112"/>
                                  <a:pt x="2290" y="112"/>
                                </a:cubicBezTo>
                                <a:cubicBezTo>
                                  <a:pt x="2285" y="112"/>
                                  <a:pt x="2282" y="109"/>
                                  <a:pt x="2279" y="104"/>
                                </a:cubicBezTo>
                                <a:cubicBezTo>
                                  <a:pt x="2273" y="109"/>
                                  <a:pt x="2268" y="112"/>
                                  <a:pt x="2259" y="112"/>
                                </a:cubicBezTo>
                                <a:cubicBezTo>
                                  <a:pt x="2239" y="112"/>
                                  <a:pt x="2225" y="95"/>
                                  <a:pt x="2225" y="73"/>
                                </a:cubicBezTo>
                                <a:cubicBezTo>
                                  <a:pt x="2225" y="50"/>
                                  <a:pt x="2239" y="33"/>
                                  <a:pt x="2259" y="33"/>
                                </a:cubicBezTo>
                                <a:cubicBezTo>
                                  <a:pt x="2268" y="33"/>
                                  <a:pt x="2273" y="36"/>
                                  <a:pt x="2279" y="42"/>
                                </a:cubicBezTo>
                                <a:cubicBezTo>
                                  <a:pt x="2279" y="36"/>
                                  <a:pt x="2285" y="33"/>
                                  <a:pt x="2290" y="33"/>
                                </a:cubicBezTo>
                                <a:cubicBezTo>
                                  <a:pt x="2302" y="33"/>
                                  <a:pt x="2302" y="42"/>
                                  <a:pt x="2302" y="47"/>
                                </a:cubicBezTo>
                                <a:lnTo>
                                  <a:pt x="2302" y="98"/>
                                </a:lnTo>
                                <a:close/>
                                <a:moveTo>
                                  <a:pt x="2265" y="95"/>
                                </a:moveTo>
                                <a:cubicBezTo>
                                  <a:pt x="2276" y="95"/>
                                  <a:pt x="2282" y="84"/>
                                  <a:pt x="2282" y="73"/>
                                </a:cubicBezTo>
                                <a:cubicBezTo>
                                  <a:pt x="2282" y="61"/>
                                  <a:pt x="2276" y="50"/>
                                  <a:pt x="2265" y="50"/>
                                </a:cubicBezTo>
                                <a:cubicBezTo>
                                  <a:pt x="2254" y="50"/>
                                  <a:pt x="2248" y="61"/>
                                  <a:pt x="2248" y="73"/>
                                </a:cubicBezTo>
                                <a:cubicBezTo>
                                  <a:pt x="2248" y="84"/>
                                  <a:pt x="2254" y="95"/>
                                  <a:pt x="2265" y="95"/>
                                </a:cubicBezTo>
                                <a:close/>
                                <a:moveTo>
                                  <a:pt x="2316" y="53"/>
                                </a:moveTo>
                                <a:cubicBezTo>
                                  <a:pt x="2310" y="53"/>
                                  <a:pt x="2307" y="51"/>
                                  <a:pt x="2307" y="45"/>
                                </a:cubicBezTo>
                                <a:cubicBezTo>
                                  <a:pt x="2307" y="40"/>
                                  <a:pt x="2310" y="36"/>
                                  <a:pt x="2316" y="36"/>
                                </a:cubicBezTo>
                                <a:lnTo>
                                  <a:pt x="2321" y="36"/>
                                </a:lnTo>
                                <a:lnTo>
                                  <a:pt x="2321" y="25"/>
                                </a:lnTo>
                                <a:cubicBezTo>
                                  <a:pt x="2321" y="19"/>
                                  <a:pt x="2328" y="14"/>
                                  <a:pt x="2333" y="14"/>
                                </a:cubicBezTo>
                                <a:cubicBezTo>
                                  <a:pt x="2339" y="14"/>
                                  <a:pt x="2344" y="19"/>
                                  <a:pt x="2344" y="25"/>
                                </a:cubicBezTo>
                                <a:lnTo>
                                  <a:pt x="2344" y="36"/>
                                </a:lnTo>
                                <a:lnTo>
                                  <a:pt x="2350" y="36"/>
                                </a:lnTo>
                                <a:cubicBezTo>
                                  <a:pt x="2355" y="36"/>
                                  <a:pt x="2361" y="40"/>
                                  <a:pt x="2361" y="45"/>
                                </a:cubicBezTo>
                                <a:cubicBezTo>
                                  <a:pt x="2361" y="51"/>
                                  <a:pt x="2355" y="53"/>
                                  <a:pt x="2350" y="53"/>
                                </a:cubicBezTo>
                                <a:lnTo>
                                  <a:pt x="2341" y="53"/>
                                </a:lnTo>
                                <a:lnTo>
                                  <a:pt x="2341" y="101"/>
                                </a:lnTo>
                                <a:cubicBezTo>
                                  <a:pt x="2341" y="107"/>
                                  <a:pt x="2336" y="112"/>
                                  <a:pt x="2330" y="112"/>
                                </a:cubicBezTo>
                                <a:cubicBezTo>
                                  <a:pt x="2325" y="112"/>
                                  <a:pt x="2318" y="107"/>
                                  <a:pt x="2318" y="101"/>
                                </a:cubicBezTo>
                                <a:lnTo>
                                  <a:pt x="2318" y="53"/>
                                </a:lnTo>
                                <a:lnTo>
                                  <a:pt x="2316" y="53"/>
                                </a:lnTo>
                                <a:close/>
                                <a:moveTo>
                                  <a:pt x="2386" y="14"/>
                                </a:moveTo>
                                <a:cubicBezTo>
                                  <a:pt x="2386" y="20"/>
                                  <a:pt x="2381" y="25"/>
                                  <a:pt x="2375" y="25"/>
                                </a:cubicBezTo>
                                <a:cubicBezTo>
                                  <a:pt x="2369" y="25"/>
                                  <a:pt x="2364" y="20"/>
                                  <a:pt x="2364" y="14"/>
                                </a:cubicBezTo>
                                <a:cubicBezTo>
                                  <a:pt x="2364" y="9"/>
                                  <a:pt x="2369" y="2"/>
                                  <a:pt x="2375" y="2"/>
                                </a:cubicBezTo>
                                <a:cubicBezTo>
                                  <a:pt x="2381" y="2"/>
                                  <a:pt x="2386" y="9"/>
                                  <a:pt x="2386" y="14"/>
                                </a:cubicBezTo>
                                <a:close/>
                                <a:moveTo>
                                  <a:pt x="2364" y="45"/>
                                </a:moveTo>
                                <a:cubicBezTo>
                                  <a:pt x="2364" y="39"/>
                                  <a:pt x="2369" y="33"/>
                                  <a:pt x="2375" y="33"/>
                                </a:cubicBezTo>
                                <a:cubicBezTo>
                                  <a:pt x="2381" y="33"/>
                                  <a:pt x="2386" y="39"/>
                                  <a:pt x="2386" y="45"/>
                                </a:cubicBezTo>
                                <a:lnTo>
                                  <a:pt x="2386" y="101"/>
                                </a:lnTo>
                                <a:cubicBezTo>
                                  <a:pt x="2386" y="107"/>
                                  <a:pt x="2381" y="112"/>
                                  <a:pt x="2375" y="112"/>
                                </a:cubicBezTo>
                                <a:cubicBezTo>
                                  <a:pt x="2369" y="112"/>
                                  <a:pt x="2364" y="107"/>
                                  <a:pt x="2364" y="101"/>
                                </a:cubicBezTo>
                                <a:lnTo>
                                  <a:pt x="2364" y="45"/>
                                </a:lnTo>
                                <a:close/>
                                <a:moveTo>
                                  <a:pt x="2429" y="112"/>
                                </a:moveTo>
                                <a:cubicBezTo>
                                  <a:pt x="2406" y="112"/>
                                  <a:pt x="2392" y="92"/>
                                  <a:pt x="2392" y="73"/>
                                </a:cubicBezTo>
                                <a:cubicBezTo>
                                  <a:pt x="2392" y="50"/>
                                  <a:pt x="2409" y="33"/>
                                  <a:pt x="2429" y="33"/>
                                </a:cubicBezTo>
                                <a:cubicBezTo>
                                  <a:pt x="2451" y="33"/>
                                  <a:pt x="2465" y="53"/>
                                  <a:pt x="2465" y="73"/>
                                </a:cubicBezTo>
                                <a:lnTo>
                                  <a:pt x="2465" y="45"/>
                                </a:lnTo>
                                <a:lnTo>
                                  <a:pt x="2471" y="45"/>
                                </a:lnTo>
                                <a:cubicBezTo>
                                  <a:pt x="2471" y="39"/>
                                  <a:pt x="2476" y="33"/>
                                  <a:pt x="2482" y="33"/>
                                </a:cubicBezTo>
                                <a:cubicBezTo>
                                  <a:pt x="2488" y="33"/>
                                  <a:pt x="2491" y="36"/>
                                  <a:pt x="2491" y="42"/>
                                </a:cubicBezTo>
                                <a:cubicBezTo>
                                  <a:pt x="2493" y="36"/>
                                  <a:pt x="2502" y="33"/>
                                  <a:pt x="2510" y="33"/>
                                </a:cubicBezTo>
                                <a:cubicBezTo>
                                  <a:pt x="2527" y="33"/>
                                  <a:pt x="2539" y="45"/>
                                  <a:pt x="2539" y="61"/>
                                </a:cubicBezTo>
                                <a:lnTo>
                                  <a:pt x="2539" y="101"/>
                                </a:lnTo>
                                <a:cubicBezTo>
                                  <a:pt x="2539" y="107"/>
                                  <a:pt x="2533" y="112"/>
                                  <a:pt x="2527" y="112"/>
                                </a:cubicBezTo>
                                <a:cubicBezTo>
                                  <a:pt x="2522" y="112"/>
                                  <a:pt x="2516" y="107"/>
                                  <a:pt x="2516" y="101"/>
                                </a:cubicBezTo>
                                <a:lnTo>
                                  <a:pt x="2516" y="64"/>
                                </a:lnTo>
                                <a:cubicBezTo>
                                  <a:pt x="2516" y="56"/>
                                  <a:pt x="2511" y="50"/>
                                  <a:pt x="2502" y="50"/>
                                </a:cubicBezTo>
                                <a:cubicBezTo>
                                  <a:pt x="2494" y="50"/>
                                  <a:pt x="2488" y="56"/>
                                  <a:pt x="2488" y="64"/>
                                </a:cubicBezTo>
                                <a:lnTo>
                                  <a:pt x="2488" y="101"/>
                                </a:lnTo>
                                <a:cubicBezTo>
                                  <a:pt x="2488" y="107"/>
                                  <a:pt x="2482" y="112"/>
                                  <a:pt x="2476" y="112"/>
                                </a:cubicBezTo>
                                <a:cubicBezTo>
                                  <a:pt x="2471" y="112"/>
                                  <a:pt x="2465" y="107"/>
                                  <a:pt x="2465" y="101"/>
                                </a:cubicBezTo>
                                <a:lnTo>
                                  <a:pt x="2465" y="73"/>
                                </a:lnTo>
                                <a:cubicBezTo>
                                  <a:pt x="2465" y="95"/>
                                  <a:pt x="2451" y="112"/>
                                  <a:pt x="2429" y="112"/>
                                </a:cubicBezTo>
                                <a:close/>
                                <a:moveTo>
                                  <a:pt x="2412" y="73"/>
                                </a:moveTo>
                                <a:cubicBezTo>
                                  <a:pt x="2412" y="84"/>
                                  <a:pt x="2417" y="95"/>
                                  <a:pt x="2429" y="95"/>
                                </a:cubicBezTo>
                                <a:cubicBezTo>
                                  <a:pt x="2440" y="95"/>
                                  <a:pt x="2445" y="84"/>
                                  <a:pt x="2445" y="73"/>
                                </a:cubicBezTo>
                                <a:cubicBezTo>
                                  <a:pt x="2445" y="61"/>
                                  <a:pt x="2440" y="50"/>
                                  <a:pt x="2429" y="50"/>
                                </a:cubicBezTo>
                                <a:cubicBezTo>
                                  <a:pt x="2417" y="53"/>
                                  <a:pt x="2412" y="64"/>
                                  <a:pt x="2412" y="7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3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344487" y="11112"/>
                            <a:ext cx="917575" cy="196850"/>
                          </a:xfrm>
                          <a:custGeom>
                            <a:avLst/>
                            <a:gdLst>
                              <a:gd name="T0" fmla="*/ 79 w 2548"/>
                              <a:gd name="T1" fmla="*/ 45 h 546"/>
                              <a:gd name="T2" fmla="*/ 263 w 2548"/>
                              <a:gd name="T3" fmla="*/ 231 h 546"/>
                              <a:gd name="T4" fmla="*/ 184 w 2548"/>
                              <a:gd name="T5" fmla="*/ 382 h 546"/>
                              <a:gd name="T6" fmla="*/ 82 w 2548"/>
                              <a:gd name="T7" fmla="*/ 245 h 546"/>
                              <a:gd name="T8" fmla="*/ 3 w 2548"/>
                              <a:gd name="T9" fmla="*/ 382 h 546"/>
                              <a:gd name="T10" fmla="*/ 359 w 2548"/>
                              <a:gd name="T11" fmla="*/ 253 h 546"/>
                              <a:gd name="T12" fmla="*/ 359 w 2548"/>
                              <a:gd name="T13" fmla="*/ 253 h 546"/>
                              <a:gd name="T14" fmla="*/ 432 w 2548"/>
                              <a:gd name="T15" fmla="*/ 359 h 546"/>
                              <a:gd name="T16" fmla="*/ 426 w 2548"/>
                              <a:gd name="T17" fmla="*/ 430 h 546"/>
                              <a:gd name="T18" fmla="*/ 565 w 2548"/>
                              <a:gd name="T19" fmla="*/ 267 h 546"/>
                              <a:gd name="T20" fmla="*/ 720 w 2548"/>
                              <a:gd name="T21" fmla="*/ 359 h 546"/>
                              <a:gd name="T22" fmla="*/ 658 w 2548"/>
                              <a:gd name="T23" fmla="*/ 282 h 546"/>
                              <a:gd name="T24" fmla="*/ 820 w 2548"/>
                              <a:gd name="T25" fmla="*/ 430 h 546"/>
                              <a:gd name="T26" fmla="*/ 573 w 2548"/>
                              <a:gd name="T27" fmla="*/ 282 h 546"/>
                              <a:gd name="T28" fmla="*/ 820 w 2548"/>
                              <a:gd name="T29" fmla="*/ 129 h 546"/>
                              <a:gd name="T30" fmla="*/ 1021 w 2548"/>
                              <a:gd name="T31" fmla="*/ 197 h 546"/>
                              <a:gd name="T32" fmla="*/ 1083 w 2548"/>
                              <a:gd name="T33" fmla="*/ 276 h 546"/>
                              <a:gd name="T34" fmla="*/ 1122 w 2548"/>
                              <a:gd name="T35" fmla="*/ 427 h 546"/>
                              <a:gd name="T36" fmla="*/ 877 w 2548"/>
                              <a:gd name="T37" fmla="*/ 282 h 546"/>
                              <a:gd name="T38" fmla="*/ 1083 w 2548"/>
                              <a:gd name="T39" fmla="*/ 45 h 546"/>
                              <a:gd name="T40" fmla="*/ 1399 w 2548"/>
                              <a:gd name="T41" fmla="*/ 180 h 546"/>
                              <a:gd name="T42" fmla="*/ 1269 w 2548"/>
                              <a:gd name="T43" fmla="*/ 217 h 546"/>
                              <a:gd name="T44" fmla="*/ 1184 w 2548"/>
                              <a:gd name="T45" fmla="*/ 368 h 546"/>
                              <a:gd name="T46" fmla="*/ 1331 w 2548"/>
                              <a:gd name="T47" fmla="*/ 338 h 546"/>
                              <a:gd name="T48" fmla="*/ 1399 w 2548"/>
                              <a:gd name="T49" fmla="*/ 180 h 546"/>
                              <a:gd name="T50" fmla="*/ 1627 w 2548"/>
                              <a:gd name="T51" fmla="*/ 282 h 546"/>
                              <a:gd name="T52" fmla="*/ 1424 w 2548"/>
                              <a:gd name="T53" fmla="*/ 500 h 546"/>
                              <a:gd name="T54" fmla="*/ 1503 w 2548"/>
                              <a:gd name="T55" fmla="*/ 160 h 546"/>
                              <a:gd name="T56" fmla="*/ 1576 w 2548"/>
                              <a:gd name="T57" fmla="*/ 430 h 546"/>
                              <a:gd name="T58" fmla="*/ 1464 w 2548"/>
                              <a:gd name="T59" fmla="*/ 545 h 546"/>
                              <a:gd name="T60" fmla="*/ 1864 w 2548"/>
                              <a:gd name="T61" fmla="*/ 359 h 546"/>
                              <a:gd name="T62" fmla="*/ 1802 w 2548"/>
                              <a:gd name="T63" fmla="*/ 282 h 546"/>
                              <a:gd name="T64" fmla="*/ 1969 w 2548"/>
                              <a:gd name="T65" fmla="*/ 430 h 546"/>
                              <a:gd name="T66" fmla="*/ 1720 w 2548"/>
                              <a:gd name="T67" fmla="*/ 282 h 546"/>
                              <a:gd name="T68" fmla="*/ 1969 w 2548"/>
                              <a:gd name="T69" fmla="*/ 129 h 546"/>
                              <a:gd name="T70" fmla="*/ 2231 w 2548"/>
                              <a:gd name="T71" fmla="*/ 214 h 546"/>
                              <a:gd name="T72" fmla="*/ 2169 w 2548"/>
                              <a:gd name="T73" fmla="*/ 359 h 546"/>
                              <a:gd name="T74" fmla="*/ 2163 w 2548"/>
                              <a:gd name="T75" fmla="*/ 430 h 546"/>
                              <a:gd name="T76" fmla="*/ 2262 w 2548"/>
                              <a:gd name="T77" fmla="*/ 174 h 546"/>
                              <a:gd name="T78" fmla="*/ 2403 w 2548"/>
                              <a:gd name="T79" fmla="*/ 191 h 546"/>
                              <a:gd name="T80" fmla="*/ 2338 w 2548"/>
                              <a:gd name="T81" fmla="*/ 304 h 546"/>
                              <a:gd name="T82" fmla="*/ 2539 w 2548"/>
                              <a:gd name="T83" fmla="*/ 362 h 546"/>
                              <a:gd name="T84" fmla="*/ 2403 w 2548"/>
                              <a:gd name="T85" fmla="*/ 124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48" h="546">
                                <a:moveTo>
                                  <a:pt x="0" y="45"/>
                                </a:moveTo>
                                <a:cubicBezTo>
                                  <a:pt x="0" y="20"/>
                                  <a:pt x="17" y="0"/>
                                  <a:pt x="40" y="0"/>
                                </a:cubicBezTo>
                                <a:cubicBezTo>
                                  <a:pt x="62" y="0"/>
                                  <a:pt x="79" y="17"/>
                                  <a:pt x="79" y="45"/>
                                </a:cubicBezTo>
                                <a:lnTo>
                                  <a:pt x="79" y="152"/>
                                </a:lnTo>
                                <a:cubicBezTo>
                                  <a:pt x="96" y="132"/>
                                  <a:pt x="127" y="124"/>
                                  <a:pt x="153" y="124"/>
                                </a:cubicBezTo>
                                <a:cubicBezTo>
                                  <a:pt x="215" y="124"/>
                                  <a:pt x="263" y="163"/>
                                  <a:pt x="263" y="231"/>
                                </a:cubicBezTo>
                                <a:lnTo>
                                  <a:pt x="263" y="382"/>
                                </a:lnTo>
                                <a:cubicBezTo>
                                  <a:pt x="263" y="407"/>
                                  <a:pt x="245" y="427"/>
                                  <a:pt x="223" y="427"/>
                                </a:cubicBezTo>
                                <a:cubicBezTo>
                                  <a:pt x="200" y="427"/>
                                  <a:pt x="184" y="410"/>
                                  <a:pt x="184" y="382"/>
                                </a:cubicBezTo>
                                <a:lnTo>
                                  <a:pt x="184" y="245"/>
                                </a:lnTo>
                                <a:cubicBezTo>
                                  <a:pt x="184" y="208"/>
                                  <a:pt x="161" y="191"/>
                                  <a:pt x="133" y="191"/>
                                </a:cubicBezTo>
                                <a:cubicBezTo>
                                  <a:pt x="99" y="191"/>
                                  <a:pt x="82" y="214"/>
                                  <a:pt x="82" y="245"/>
                                </a:cubicBezTo>
                                <a:lnTo>
                                  <a:pt x="82" y="382"/>
                                </a:lnTo>
                                <a:cubicBezTo>
                                  <a:pt x="82" y="407"/>
                                  <a:pt x="65" y="427"/>
                                  <a:pt x="43" y="427"/>
                                </a:cubicBezTo>
                                <a:cubicBezTo>
                                  <a:pt x="20" y="427"/>
                                  <a:pt x="3" y="410"/>
                                  <a:pt x="3" y="382"/>
                                </a:cubicBezTo>
                                <a:lnTo>
                                  <a:pt x="3" y="45"/>
                                </a:lnTo>
                                <a:lnTo>
                                  <a:pt x="0" y="45"/>
                                </a:lnTo>
                                <a:close/>
                                <a:moveTo>
                                  <a:pt x="359" y="253"/>
                                </a:moveTo>
                                <a:lnTo>
                                  <a:pt x="486" y="253"/>
                                </a:lnTo>
                                <a:cubicBezTo>
                                  <a:pt x="480" y="217"/>
                                  <a:pt x="457" y="191"/>
                                  <a:pt x="421" y="191"/>
                                </a:cubicBezTo>
                                <a:cubicBezTo>
                                  <a:pt x="387" y="191"/>
                                  <a:pt x="361" y="220"/>
                                  <a:pt x="359" y="253"/>
                                </a:cubicBezTo>
                                <a:close/>
                                <a:moveTo>
                                  <a:pt x="531" y="304"/>
                                </a:moveTo>
                                <a:lnTo>
                                  <a:pt x="356" y="304"/>
                                </a:lnTo>
                                <a:cubicBezTo>
                                  <a:pt x="361" y="344"/>
                                  <a:pt x="395" y="359"/>
                                  <a:pt x="432" y="359"/>
                                </a:cubicBezTo>
                                <a:cubicBezTo>
                                  <a:pt x="474" y="359"/>
                                  <a:pt x="502" y="329"/>
                                  <a:pt x="522" y="329"/>
                                </a:cubicBezTo>
                                <a:cubicBezTo>
                                  <a:pt x="539" y="329"/>
                                  <a:pt x="556" y="346"/>
                                  <a:pt x="556" y="362"/>
                                </a:cubicBezTo>
                                <a:cubicBezTo>
                                  <a:pt x="556" y="396"/>
                                  <a:pt x="486" y="430"/>
                                  <a:pt x="426" y="430"/>
                                </a:cubicBezTo>
                                <a:cubicBezTo>
                                  <a:pt x="336" y="430"/>
                                  <a:pt x="277" y="365"/>
                                  <a:pt x="277" y="279"/>
                                </a:cubicBezTo>
                                <a:cubicBezTo>
                                  <a:pt x="277" y="197"/>
                                  <a:pt x="336" y="124"/>
                                  <a:pt x="421" y="124"/>
                                </a:cubicBezTo>
                                <a:cubicBezTo>
                                  <a:pt x="508" y="124"/>
                                  <a:pt x="565" y="200"/>
                                  <a:pt x="565" y="267"/>
                                </a:cubicBezTo>
                                <a:cubicBezTo>
                                  <a:pt x="565" y="293"/>
                                  <a:pt x="556" y="304"/>
                                  <a:pt x="531" y="304"/>
                                </a:cubicBezTo>
                                <a:close/>
                                <a:moveTo>
                                  <a:pt x="658" y="282"/>
                                </a:moveTo>
                                <a:cubicBezTo>
                                  <a:pt x="658" y="318"/>
                                  <a:pt x="677" y="359"/>
                                  <a:pt x="720" y="359"/>
                                </a:cubicBezTo>
                                <a:cubicBezTo>
                                  <a:pt x="762" y="359"/>
                                  <a:pt x="782" y="318"/>
                                  <a:pt x="782" y="282"/>
                                </a:cubicBezTo>
                                <a:cubicBezTo>
                                  <a:pt x="782" y="242"/>
                                  <a:pt x="762" y="200"/>
                                  <a:pt x="720" y="200"/>
                                </a:cubicBezTo>
                                <a:cubicBezTo>
                                  <a:pt x="677" y="200"/>
                                  <a:pt x="658" y="242"/>
                                  <a:pt x="658" y="282"/>
                                </a:cubicBezTo>
                                <a:close/>
                                <a:moveTo>
                                  <a:pt x="860" y="180"/>
                                </a:moveTo>
                                <a:lnTo>
                                  <a:pt x="860" y="379"/>
                                </a:lnTo>
                                <a:cubicBezTo>
                                  <a:pt x="860" y="399"/>
                                  <a:pt x="860" y="430"/>
                                  <a:pt x="820" y="430"/>
                                </a:cubicBezTo>
                                <a:cubicBezTo>
                                  <a:pt x="795" y="430"/>
                                  <a:pt x="787" y="416"/>
                                  <a:pt x="782" y="396"/>
                                </a:cubicBezTo>
                                <a:cubicBezTo>
                                  <a:pt x="762" y="419"/>
                                  <a:pt x="737" y="433"/>
                                  <a:pt x="706" y="433"/>
                                </a:cubicBezTo>
                                <a:cubicBezTo>
                                  <a:pt x="629" y="433"/>
                                  <a:pt x="573" y="371"/>
                                  <a:pt x="573" y="282"/>
                                </a:cubicBezTo>
                                <a:cubicBezTo>
                                  <a:pt x="573" y="194"/>
                                  <a:pt x="632" y="127"/>
                                  <a:pt x="706" y="127"/>
                                </a:cubicBezTo>
                                <a:cubicBezTo>
                                  <a:pt x="737" y="127"/>
                                  <a:pt x="765" y="138"/>
                                  <a:pt x="782" y="163"/>
                                </a:cubicBezTo>
                                <a:cubicBezTo>
                                  <a:pt x="785" y="143"/>
                                  <a:pt x="801" y="129"/>
                                  <a:pt x="820" y="129"/>
                                </a:cubicBezTo>
                                <a:cubicBezTo>
                                  <a:pt x="860" y="129"/>
                                  <a:pt x="860" y="160"/>
                                  <a:pt x="860" y="180"/>
                                </a:cubicBezTo>
                                <a:close/>
                                <a:moveTo>
                                  <a:pt x="1083" y="276"/>
                                </a:moveTo>
                                <a:cubicBezTo>
                                  <a:pt x="1083" y="236"/>
                                  <a:pt x="1064" y="197"/>
                                  <a:pt x="1021" y="197"/>
                                </a:cubicBezTo>
                                <a:cubicBezTo>
                                  <a:pt x="979" y="197"/>
                                  <a:pt x="959" y="242"/>
                                  <a:pt x="959" y="279"/>
                                </a:cubicBezTo>
                                <a:cubicBezTo>
                                  <a:pt x="959" y="315"/>
                                  <a:pt x="979" y="358"/>
                                  <a:pt x="1021" y="358"/>
                                </a:cubicBezTo>
                                <a:cubicBezTo>
                                  <a:pt x="1064" y="358"/>
                                  <a:pt x="1083" y="315"/>
                                  <a:pt x="1083" y="276"/>
                                </a:cubicBezTo>
                                <a:close/>
                                <a:moveTo>
                                  <a:pt x="1162" y="45"/>
                                </a:moveTo>
                                <a:lnTo>
                                  <a:pt x="1162" y="382"/>
                                </a:lnTo>
                                <a:cubicBezTo>
                                  <a:pt x="1162" y="410"/>
                                  <a:pt x="1145" y="427"/>
                                  <a:pt x="1122" y="427"/>
                                </a:cubicBezTo>
                                <a:cubicBezTo>
                                  <a:pt x="1100" y="427"/>
                                  <a:pt x="1088" y="413"/>
                                  <a:pt x="1083" y="393"/>
                                </a:cubicBezTo>
                                <a:cubicBezTo>
                                  <a:pt x="1069" y="419"/>
                                  <a:pt x="1038" y="430"/>
                                  <a:pt x="1009" y="430"/>
                                </a:cubicBezTo>
                                <a:cubicBezTo>
                                  <a:pt x="928" y="430"/>
                                  <a:pt x="877" y="358"/>
                                  <a:pt x="877" y="282"/>
                                </a:cubicBezTo>
                                <a:cubicBezTo>
                                  <a:pt x="877" y="203"/>
                                  <a:pt x="922" y="124"/>
                                  <a:pt x="1007" y="124"/>
                                </a:cubicBezTo>
                                <a:cubicBezTo>
                                  <a:pt x="1035" y="124"/>
                                  <a:pt x="1063" y="135"/>
                                  <a:pt x="1083" y="152"/>
                                </a:cubicBezTo>
                                <a:lnTo>
                                  <a:pt x="1083" y="45"/>
                                </a:lnTo>
                                <a:cubicBezTo>
                                  <a:pt x="1083" y="17"/>
                                  <a:pt x="1100" y="0"/>
                                  <a:pt x="1122" y="0"/>
                                </a:cubicBezTo>
                                <a:cubicBezTo>
                                  <a:pt x="1145" y="0"/>
                                  <a:pt x="1162" y="20"/>
                                  <a:pt x="1162" y="45"/>
                                </a:cubicBezTo>
                                <a:close/>
                                <a:moveTo>
                                  <a:pt x="1399" y="180"/>
                                </a:moveTo>
                                <a:cubicBezTo>
                                  <a:pt x="1399" y="200"/>
                                  <a:pt x="1385" y="217"/>
                                  <a:pt x="1365" y="217"/>
                                </a:cubicBezTo>
                                <a:cubicBezTo>
                                  <a:pt x="1351" y="217"/>
                                  <a:pt x="1320" y="194"/>
                                  <a:pt x="1297" y="194"/>
                                </a:cubicBezTo>
                                <a:cubicBezTo>
                                  <a:pt x="1283" y="194"/>
                                  <a:pt x="1269" y="203"/>
                                  <a:pt x="1269" y="217"/>
                                </a:cubicBezTo>
                                <a:cubicBezTo>
                                  <a:pt x="1269" y="253"/>
                                  <a:pt x="1407" y="248"/>
                                  <a:pt x="1407" y="338"/>
                                </a:cubicBezTo>
                                <a:cubicBezTo>
                                  <a:pt x="1407" y="390"/>
                                  <a:pt x="1362" y="430"/>
                                  <a:pt x="1294" y="430"/>
                                </a:cubicBezTo>
                                <a:cubicBezTo>
                                  <a:pt x="1252" y="430"/>
                                  <a:pt x="1184" y="404"/>
                                  <a:pt x="1184" y="368"/>
                                </a:cubicBezTo>
                                <a:cubicBezTo>
                                  <a:pt x="1184" y="355"/>
                                  <a:pt x="1196" y="332"/>
                                  <a:pt x="1218" y="332"/>
                                </a:cubicBezTo>
                                <a:cubicBezTo>
                                  <a:pt x="1249" y="332"/>
                                  <a:pt x="1263" y="359"/>
                                  <a:pt x="1300" y="359"/>
                                </a:cubicBezTo>
                                <a:cubicBezTo>
                                  <a:pt x="1323" y="359"/>
                                  <a:pt x="1331" y="352"/>
                                  <a:pt x="1331" y="338"/>
                                </a:cubicBezTo>
                                <a:cubicBezTo>
                                  <a:pt x="1331" y="301"/>
                                  <a:pt x="1193" y="307"/>
                                  <a:pt x="1193" y="217"/>
                                </a:cubicBezTo>
                                <a:cubicBezTo>
                                  <a:pt x="1193" y="160"/>
                                  <a:pt x="1238" y="124"/>
                                  <a:pt x="1300" y="124"/>
                                </a:cubicBezTo>
                                <a:cubicBezTo>
                                  <a:pt x="1339" y="124"/>
                                  <a:pt x="1399" y="141"/>
                                  <a:pt x="1399" y="180"/>
                                </a:cubicBezTo>
                                <a:close/>
                                <a:moveTo>
                                  <a:pt x="1503" y="279"/>
                                </a:moveTo>
                                <a:cubicBezTo>
                                  <a:pt x="1503" y="315"/>
                                  <a:pt x="1520" y="359"/>
                                  <a:pt x="1565" y="359"/>
                                </a:cubicBezTo>
                                <a:cubicBezTo>
                                  <a:pt x="1607" y="359"/>
                                  <a:pt x="1627" y="315"/>
                                  <a:pt x="1627" y="282"/>
                                </a:cubicBezTo>
                                <a:cubicBezTo>
                                  <a:pt x="1627" y="245"/>
                                  <a:pt x="1607" y="200"/>
                                  <a:pt x="1565" y="200"/>
                                </a:cubicBezTo>
                                <a:cubicBezTo>
                                  <a:pt x="1523" y="200"/>
                                  <a:pt x="1503" y="239"/>
                                  <a:pt x="1503" y="279"/>
                                </a:cubicBezTo>
                                <a:close/>
                                <a:moveTo>
                                  <a:pt x="1424" y="500"/>
                                </a:moveTo>
                                <a:lnTo>
                                  <a:pt x="1424" y="172"/>
                                </a:lnTo>
                                <a:cubicBezTo>
                                  <a:pt x="1424" y="143"/>
                                  <a:pt x="1441" y="127"/>
                                  <a:pt x="1464" y="127"/>
                                </a:cubicBezTo>
                                <a:cubicBezTo>
                                  <a:pt x="1486" y="127"/>
                                  <a:pt x="1497" y="141"/>
                                  <a:pt x="1503" y="160"/>
                                </a:cubicBezTo>
                                <a:cubicBezTo>
                                  <a:pt x="1517" y="135"/>
                                  <a:pt x="1548" y="124"/>
                                  <a:pt x="1579" y="124"/>
                                </a:cubicBezTo>
                                <a:cubicBezTo>
                                  <a:pt x="1667" y="124"/>
                                  <a:pt x="1709" y="205"/>
                                  <a:pt x="1709" y="282"/>
                                </a:cubicBezTo>
                                <a:cubicBezTo>
                                  <a:pt x="1709" y="358"/>
                                  <a:pt x="1655" y="430"/>
                                  <a:pt x="1576" y="430"/>
                                </a:cubicBezTo>
                                <a:cubicBezTo>
                                  <a:pt x="1551" y="430"/>
                                  <a:pt x="1523" y="419"/>
                                  <a:pt x="1503" y="402"/>
                                </a:cubicBezTo>
                                <a:lnTo>
                                  <a:pt x="1503" y="500"/>
                                </a:lnTo>
                                <a:cubicBezTo>
                                  <a:pt x="1503" y="528"/>
                                  <a:pt x="1486" y="545"/>
                                  <a:pt x="1464" y="545"/>
                                </a:cubicBezTo>
                                <a:cubicBezTo>
                                  <a:pt x="1441" y="545"/>
                                  <a:pt x="1424" y="526"/>
                                  <a:pt x="1424" y="500"/>
                                </a:cubicBezTo>
                                <a:close/>
                                <a:moveTo>
                                  <a:pt x="1802" y="282"/>
                                </a:moveTo>
                                <a:cubicBezTo>
                                  <a:pt x="1802" y="318"/>
                                  <a:pt x="1822" y="359"/>
                                  <a:pt x="1864" y="359"/>
                                </a:cubicBezTo>
                                <a:cubicBezTo>
                                  <a:pt x="1907" y="359"/>
                                  <a:pt x="1926" y="318"/>
                                  <a:pt x="1926" y="282"/>
                                </a:cubicBezTo>
                                <a:cubicBezTo>
                                  <a:pt x="1926" y="242"/>
                                  <a:pt x="1907" y="200"/>
                                  <a:pt x="1864" y="200"/>
                                </a:cubicBezTo>
                                <a:cubicBezTo>
                                  <a:pt x="1822" y="200"/>
                                  <a:pt x="1802" y="242"/>
                                  <a:pt x="1802" y="282"/>
                                </a:cubicBezTo>
                                <a:close/>
                                <a:moveTo>
                                  <a:pt x="2008" y="180"/>
                                </a:moveTo>
                                <a:lnTo>
                                  <a:pt x="2008" y="379"/>
                                </a:lnTo>
                                <a:cubicBezTo>
                                  <a:pt x="2008" y="399"/>
                                  <a:pt x="2008" y="430"/>
                                  <a:pt x="1969" y="430"/>
                                </a:cubicBezTo>
                                <a:cubicBezTo>
                                  <a:pt x="1943" y="430"/>
                                  <a:pt x="1935" y="416"/>
                                  <a:pt x="1929" y="396"/>
                                </a:cubicBezTo>
                                <a:cubicBezTo>
                                  <a:pt x="1909" y="419"/>
                                  <a:pt x="1884" y="433"/>
                                  <a:pt x="1853" y="433"/>
                                </a:cubicBezTo>
                                <a:cubicBezTo>
                                  <a:pt x="1777" y="433"/>
                                  <a:pt x="1720" y="371"/>
                                  <a:pt x="1720" y="282"/>
                                </a:cubicBezTo>
                                <a:cubicBezTo>
                                  <a:pt x="1720" y="194"/>
                                  <a:pt x="1780" y="127"/>
                                  <a:pt x="1853" y="127"/>
                                </a:cubicBezTo>
                                <a:cubicBezTo>
                                  <a:pt x="1884" y="127"/>
                                  <a:pt x="1912" y="138"/>
                                  <a:pt x="1929" y="163"/>
                                </a:cubicBezTo>
                                <a:cubicBezTo>
                                  <a:pt x="1932" y="143"/>
                                  <a:pt x="1949" y="129"/>
                                  <a:pt x="1969" y="129"/>
                                </a:cubicBezTo>
                                <a:cubicBezTo>
                                  <a:pt x="2008" y="129"/>
                                  <a:pt x="2008" y="160"/>
                                  <a:pt x="2008" y="180"/>
                                </a:cubicBezTo>
                                <a:close/>
                                <a:moveTo>
                                  <a:pt x="2262" y="174"/>
                                </a:moveTo>
                                <a:cubicBezTo>
                                  <a:pt x="2262" y="191"/>
                                  <a:pt x="2251" y="214"/>
                                  <a:pt x="2231" y="214"/>
                                </a:cubicBezTo>
                                <a:cubicBezTo>
                                  <a:pt x="2211" y="214"/>
                                  <a:pt x="2194" y="197"/>
                                  <a:pt x="2169" y="200"/>
                                </a:cubicBezTo>
                                <a:cubicBezTo>
                                  <a:pt x="2124" y="200"/>
                                  <a:pt x="2101" y="239"/>
                                  <a:pt x="2101" y="282"/>
                                </a:cubicBezTo>
                                <a:cubicBezTo>
                                  <a:pt x="2101" y="318"/>
                                  <a:pt x="2127" y="359"/>
                                  <a:pt x="2169" y="359"/>
                                </a:cubicBezTo>
                                <a:cubicBezTo>
                                  <a:pt x="2189" y="359"/>
                                  <a:pt x="2220" y="344"/>
                                  <a:pt x="2228" y="344"/>
                                </a:cubicBezTo>
                                <a:cubicBezTo>
                                  <a:pt x="2248" y="344"/>
                                  <a:pt x="2262" y="358"/>
                                  <a:pt x="2262" y="376"/>
                                </a:cubicBezTo>
                                <a:cubicBezTo>
                                  <a:pt x="2262" y="416"/>
                                  <a:pt x="2192" y="430"/>
                                  <a:pt x="2163" y="430"/>
                                </a:cubicBezTo>
                                <a:cubicBezTo>
                                  <a:pt x="2076" y="430"/>
                                  <a:pt x="2019" y="360"/>
                                  <a:pt x="2019" y="279"/>
                                </a:cubicBezTo>
                                <a:cubicBezTo>
                                  <a:pt x="2019" y="197"/>
                                  <a:pt x="2079" y="124"/>
                                  <a:pt x="2163" y="124"/>
                                </a:cubicBezTo>
                                <a:cubicBezTo>
                                  <a:pt x="2197" y="124"/>
                                  <a:pt x="2262" y="135"/>
                                  <a:pt x="2262" y="174"/>
                                </a:cubicBezTo>
                                <a:close/>
                                <a:moveTo>
                                  <a:pt x="2341" y="253"/>
                                </a:moveTo>
                                <a:lnTo>
                                  <a:pt x="2468" y="253"/>
                                </a:lnTo>
                                <a:cubicBezTo>
                                  <a:pt x="2462" y="217"/>
                                  <a:pt x="2440" y="191"/>
                                  <a:pt x="2403" y="191"/>
                                </a:cubicBezTo>
                                <a:cubicBezTo>
                                  <a:pt x="2369" y="191"/>
                                  <a:pt x="2344" y="220"/>
                                  <a:pt x="2341" y="253"/>
                                </a:cubicBezTo>
                                <a:close/>
                                <a:moveTo>
                                  <a:pt x="2513" y="304"/>
                                </a:moveTo>
                                <a:lnTo>
                                  <a:pt x="2338" y="304"/>
                                </a:lnTo>
                                <a:cubicBezTo>
                                  <a:pt x="2344" y="344"/>
                                  <a:pt x="2378" y="359"/>
                                  <a:pt x="2414" y="359"/>
                                </a:cubicBezTo>
                                <a:cubicBezTo>
                                  <a:pt x="2457" y="359"/>
                                  <a:pt x="2485" y="329"/>
                                  <a:pt x="2505" y="329"/>
                                </a:cubicBezTo>
                                <a:cubicBezTo>
                                  <a:pt x="2522" y="329"/>
                                  <a:pt x="2539" y="346"/>
                                  <a:pt x="2539" y="362"/>
                                </a:cubicBezTo>
                                <a:cubicBezTo>
                                  <a:pt x="2539" y="396"/>
                                  <a:pt x="2468" y="430"/>
                                  <a:pt x="2409" y="430"/>
                                </a:cubicBezTo>
                                <a:cubicBezTo>
                                  <a:pt x="2318" y="430"/>
                                  <a:pt x="2259" y="365"/>
                                  <a:pt x="2259" y="279"/>
                                </a:cubicBezTo>
                                <a:cubicBezTo>
                                  <a:pt x="2259" y="197"/>
                                  <a:pt x="2318" y="124"/>
                                  <a:pt x="2403" y="124"/>
                                </a:cubicBezTo>
                                <a:cubicBezTo>
                                  <a:pt x="2491" y="124"/>
                                  <a:pt x="2547" y="200"/>
                                  <a:pt x="2547" y="267"/>
                                </a:cubicBezTo>
                                <a:cubicBezTo>
                                  <a:pt x="2547" y="293"/>
                                  <a:pt x="2539" y="304"/>
                                  <a:pt x="2513" y="3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0514E5" id="Group 5" o:spid="_x0000_s1026" style="position:absolute;margin-left:387.05pt;margin-top:0;width:209.75pt;height:133.65pt;z-index:251658240;mso-position-horizontal-relative:page;mso-position-vertical-relative:page;mso-width-relative:margin;mso-height-relative:margin" coordsize="26638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">
              <v:shape id="Freeform 1" o:spid="_x0000_s1027" style="position:absolute;width:26638;height:16973;visibility:visible;mso-wrap-style:none;v-text-anchor:middle" coordsize="5917,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" path="m536,2956v-45,5,-90,-26,-96,-74l,,5916,r,1253l4855,3703v-20,45,-76,65,-121,40c2878,2668,957,2891,536,2956e" fillcolor="#7ac142" stroked="f" strokecolor="gray">
                <v:stroke joinstyle="bevel"/>
                <v:shadow color="black" opacity="49150f" offset=".74833mm,.74833mm"/>
                <v:path o:connecttype="custom" o:connectlocs="241306,1331224;198087,1297898;0,0;2663375,0;2663375,564284;2185714,1667632;2131240,1685646;241306,1331224" o:connectangles="0,0,0,0,0,0,0,0"/>
              </v:shape>
              <v:group id="Group 2" o:spid="_x0000_s1028" style="position:absolute;left:5205;top:5486;width:15751;height:3528" coordsize="12620,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3" o:spid="_x0000_s1029" style="position:absolute;width:2825;height:2825;visibility:visible;mso-wrap-style:none;v-text-anchor:middle" coordsize="785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" path="m698,v28,3,42,6,44,6l739,6v20,,34,17,34,33l773,37v,5,11,79,11,169c784,296,773,372,773,375r,-3c773,392,756,405,739,405r-3,c736,405,703,399,646,396r,6l646,405v,8,3,11,6,17l657,427v3,6,9,17,12,28l669,458v8,6,14,14,17,26l688,498r6,25c697,529,697,531,697,537v,17,-6,23,-11,25c686,571,686,577,683,588r,5c683,602,674,636,666,650v-6,8,-17,19,-31,28c621,684,595,695,573,695v-26,,-51,-11,-62,-17c497,669,485,658,480,650v-9,-14,-14,-45,-17,-57l463,591v-3,-12,-3,-14,-3,-26c454,562,449,557,449,540v,-3,2,-9,2,-14l460,495r3,-14c463,469,468,458,480,455r,-2c482,441,485,430,491,424r6,-5c499,413,502,413,502,402r,-3l502,393v-59,3,-110,12,-110,12c389,405,339,413,274,416r-6,c254,413,245,396,245,378r,-3c248,355,251,347,260,338r2,-6c265,330,268,318,271,313v3,-12,5,-17,11,-20c282,293,285,290,288,290r11,-39l299,245v-6,-3,-11,-8,-11,-17l288,225r,-5c288,211,288,208,285,197r,-3c282,180,276,158,274,155v-3,-6,-12,-14,-20,-20c245,132,226,124,209,124v-17,,-37,5,-45,11c155,140,150,149,144,155v-3,3,-9,22,-11,42l133,200v-3,11,-3,14,-3,23l130,228r,3c130,239,124,245,118,248r,6l127,279r3,17c133,299,135,299,135,299v6,2,9,8,12,19c150,324,152,335,155,338r3,6c166,352,172,361,172,380r,3c172,402,164,419,150,422r-6,c90,419,56,413,45,413r,3c45,419,34,492,34,579v,88,11,164,11,164l45,746r3,c51,746,104,757,209,757v101,,163,-11,163,-11l375,746v,-12,-5,-46,-8,-93l358,653v-8,,-11,2,-17,5l336,664v-6,3,-17,8,-28,11l305,675v-6,11,-17,17,-26,20l265,698r-25,5c214,709,203,698,200,692v-8,,-14,,-25,-3l169,689v-8,,-42,-8,-56,-17c104,667,93,655,85,641,79,627,68,602,68,579v,-25,11,-50,17,-62c93,503,104,492,113,486v14,-8,45,-14,56,-17l175,469v11,-2,14,-2,25,-2c203,458,214,450,240,455r25,6l279,464v12,3,23,8,26,20l308,484v11,2,22,5,28,11l341,500v6,3,6,6,17,6c364,506,370,503,370,503v2,-5,10,-7,19,-5c397,501,401,512,398,520v-9,14,-23,20,-43,20c336,537,327,534,319,526r-6,-3c310,520,299,517,293,515v-11,-3,-17,-6,-19,-12c274,503,271,500,271,498l231,486r-5,l226,489v-3,6,-9,11,-17,11l203,500v-8,,-11,,-22,3l175,503v-14,3,-34,9,-40,12c130,517,124,526,118,534v-2,9,-11,28,-11,45c107,596,113,616,118,624v3,9,12,17,17,20c138,647,158,653,175,655r6,c192,658,195,658,203,658r6,c220,658,226,664,229,669r5,l274,658v2,-3,2,-5,2,-5c279,647,285,644,296,641v6,-2,17,-5,20,-8l322,630v8,-8,17,-14,36,-14c375,616,392,622,398,633v3,3,3,6,3,8c403,700,409,740,409,740r,3c409,762,392,777,375,777r3,c376,777,349,782,300,785r-186,c66,782,41,777,39,777r3,c23,777,8,760,8,743r,3c8,742,3,710,,662l,492c3,443,8,409,8,407r,3c8,392,25,378,42,378r3,c45,378,79,383,135,386r,-6l135,378v,-9,,-12,-5,-17l124,355v-3,-6,-8,-17,-11,-28l113,324c104,318,99,310,96,299l93,285,87,259v-2,-5,-2,-11,-2,-14c85,228,90,223,96,220v,-12,3,-14,3,-26l99,192v,-12,8,-43,17,-57c121,127,133,116,147,107v14,-6,39,-17,62,-17c234,90,260,101,274,107v14,9,25,20,31,28c313,149,322,183,322,192r,2c324,206,324,208,324,220v6,3,12,11,12,25c336,248,333,254,333,259r-6,26l324,296v-2,11,-8,22,-19,25l305,324v-3,11,-6,23,-12,28l288,358v-3,5,-6,5,-6,17l282,378r,5c341,380,389,372,389,372v,,54,-9,119,-11l513,361v15,2,23,19,23,38l536,402v-3,20,-6,28,-14,36l519,444v-3,3,-6,14,-8,20c508,475,505,481,499,484v,,-2,2,-5,2l482,526r,5l485,531v6,3,12,9,12,17l497,551r,6c497,568,497,571,499,582r,3c502,599,508,619,511,624v2,6,11,12,19,17c539,644,559,653,576,653v16,,36,-6,45,-12c629,639,638,630,640,624v3,-2,9,-22,12,-39l652,579v3,-11,3,-14,3,-22l655,551r,-3c655,540,660,534,666,531r,-5l660,503r-3,-17c655,484,652,484,652,484v-6,-3,-9,-9,-12,-20c638,458,635,447,632,444r-3,-6c621,430,615,422,615,402v,-22,9,-36,23,-41l643,361v54,2,88,8,99,8l742,366v,-3,11,-76,11,-163c753,116,742,39,742,39r,-2l739,37c736,37,683,25,578,25,477,25,415,37,415,37r-3,c412,48,418,82,420,130r9,c437,130,440,130,446,124r5,-6c457,116,468,110,480,107r2,c488,99,497,93,508,90r14,-3l547,82v26,-6,37,5,40,11c595,93,601,93,612,96r6,c629,96,660,104,674,113v9,5,20,17,29,31c708,158,719,183,719,206v,25,-11,50,-16,62c694,282,683,293,674,299v-14,8,-45,14,-56,17l615,316v-11,2,-14,2,-25,2c587,327,576,335,550,330r-25,-6l511,321v-12,,-23,-5,-26,-17l482,304v-11,-3,-22,-5,-28,-11l449,287v-6,-2,-6,-5,-17,-5c426,282,420,285,420,285v-5,5,-14,8,-22,5c389,287,387,276,389,268v9,-14,23,-20,43,-20c451,251,460,254,468,262r6,3c477,268,488,270,494,273v11,3,17,6,19,12c513,285,516,287,516,290r40,11l561,301r,-2c561,293,570,287,578,287r6,c592,287,595,287,607,285r2,c624,282,643,276,649,273v6,-3,11,-11,17,-19c669,245,677,224,677,208v,-17,-6,-36,-11,-45c663,155,655,146,649,144v-3,-3,-23,-9,-40,-12l604,132v-12,-2,-14,-2,-23,-2l576,130v-12,,-17,-6,-20,-12l550,118r-39,12c508,132,508,135,508,135v-3,6,-9,9,-23,11c480,149,468,152,466,155r-6,3c451,166,443,172,423,172v-17,,-34,-6,-39,-17c381,152,381,149,381,146,378,87,372,48,372,48r,-3c372,25,389,11,406,11r-3,c405,11,437,5,495,l698,e" filled="f" stroked="f" strokecolor="gray">
                  <v:stroke joinstyle="bevel"/>
                  <v:shadow color="black" opacity="49150f" offset=".74833mm,.74833mm"/>
                  <v:path o:connecttype="custom" o:connectlocs="282215,74059;232539,144523;246938,174003;245858,213190;166665,213190;166665,172924;180704,143445;88192,134816;107630,90237;102591,69745;47876,70824;42476,91316;56875,123672;16199,149556;133908,268195;110870,242669;62994,247703;40676,174722;100431,166813;133188,180834;105471,185148;75233,179755;38517,208156;75233,236558;113750,227570;147227,267116;15119,279339;2880,147399;46796,129783;31317,93113;52915,38468;116630,79092;109790,116481;140028,133738;186823,159623;174585,190900;183944,224334;234699,208156;237579,180834;221380,144523;267096,14021;151187,46736;182864,32356;242619,40625;221380,113605;173505,109291;140028,96349;185744,104258;218501,102460;233619,51769;197982,42422;152267,61836;145067,3955" o:connectangles="0,0,0,0,0,0,0,0,0,0,0,0,0,0,0,0,0,0,0,0,0,0,0,0,0,0,0,0,0,0,0,0,0,0,0,0,0,0,0,0,0,0,0,0,0,0,0,0,0,0,0,0,0"/>
                </v:shape>
                <v:shape id="Freeform 12" o:spid="_x0000_s1030" style="position:absolute;left:3444;top:2301;width:9144;height:429;visibility:visible;mso-wrap-style:none;v-text-anchor:middle" coordsize="254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" path="m,19c,11,6,8,12,8v2,,8,3,8,6l65,76r,-57c65,11,70,8,76,8v5,,12,3,12,11l88,101v,8,-6,11,-12,11c74,112,68,109,68,107l23,45r,53c23,107,17,109,12,109,6,109,,107,,98l,19xm172,98v,6,,14,-11,14c155,112,153,109,150,104v-6,5,-11,8,-20,8c110,112,96,95,96,73v,-23,14,-40,34,-40c139,33,144,36,150,42v,-6,5,-9,11,-9c172,33,172,42,172,47r,51xm133,95v11,,17,-11,17,-22c150,61,144,50,133,50v-11,,-17,11,-17,23c119,84,122,95,133,95xm189,53r-5,c178,53,175,51,175,45v,-5,3,-9,9,-9l189,36r,-11c189,19,195,14,201,14v5,,11,5,11,11l212,36r6,c223,36,229,40,229,45v,6,-6,8,-11,8l212,53r,48c212,107,206,112,201,112v-6,,-12,-5,-12,-11l189,53xm251,14v,6,-5,11,-11,11c234,25,229,20,229,14v,-5,5,-12,11,-12c246,2,251,9,251,14xm229,45v,-6,5,-12,11,-12c246,33,251,39,251,45r,56c251,107,246,112,240,112v-6,,-11,-5,-11,-11l229,45xm333,73v,22,-14,39,-36,39c274,112,260,92,260,73v,-23,14,-40,37,-40c316,33,333,53,333,73xm277,73v,11,5,22,17,22c305,95,311,84,311,73v,-12,-6,-23,-17,-23c282,50,277,64,277,73xm339,45v,-6,5,-12,11,-12c356,33,359,36,359,42v2,-6,11,-9,19,-9c395,33,407,45,407,61r,40c407,107,401,112,395,112v-5,,-11,-5,-11,-11l384,64v,-8,-6,-14,-14,-14c361,50,356,56,356,64r,37c356,107,350,112,344,112v-5,,-11,-5,-11,-11l333,45r6,xm491,98v,6,,14,-11,14c474,112,471,109,469,104v-6,5,-12,8,-20,8c429,112,415,95,415,73v,-23,14,-40,34,-40c457,33,463,36,469,42v,-6,5,-9,11,-9c491,33,491,42,491,47r,51xm452,95v11,,17,-11,17,-22c469,61,463,50,452,50v-12,,-17,11,-17,23c435,84,440,95,452,95xm497,11c497,5,502,,508,v6,,11,5,11,11l519,101v,6,-5,11,-11,11c502,112,497,107,497,101r,-90xm581,64l553,25v,-3,-3,-6,-3,-6c550,14,556,8,562,8v3,,8,3,8,6l590,45,610,14v3,-3,5,-6,8,-6c624,8,629,14,629,19v,3,,6,-2,6l598,64r,40c598,109,595,115,587,115v-9,,-11,-6,-11,-11l576,64r5,xm694,73v,22,-14,39,-36,39c635,112,621,92,621,73v,-23,14,-40,37,-40c680,33,694,53,694,73xm641,73v,11,5,22,17,22c669,95,675,84,675,73v,-12,-6,-23,-17,-23c646,53,641,64,641,73xm703,45v,-6,5,-12,11,-12c720,33,725,39,725,45r,36c725,90,731,95,739,95v6,,15,-5,15,-14l754,45v,-6,5,-12,11,-12c771,33,776,39,776,45r,36c776,101,765,112,742,112v-22,,-34,-11,-34,-31l708,45r-5,xm790,53r-5,c779,53,776,51,776,45v,-5,3,-9,9,-9l790,36r,-11c790,19,795,14,801,14v5,,11,5,11,11l812,36r5,c821,36,824,37,826,39r,-28l829,11c829,5,834,,840,v6,,11,5,11,11l851,39v6,-6,12,-9,20,-9c888,30,899,42,899,59r,39c899,104,894,109,888,109v-6,,-11,-5,-11,-11l877,64v,-8,-5,-14,-14,-14c855,50,849,56,849,64r,37c849,107,843,112,837,112v-5,,-11,-5,-11,-11l826,50v-2,2,-5,3,-9,3l812,53r,48c812,107,806,112,801,112v-6,,-11,-5,-11,-11l790,53xm950,19v,-5,6,-11,14,-11c973,8,978,14,978,19r17,59l1012,19v3,-5,9,-11,14,-11c1035,8,1040,14,1040,19r14,82l1054,104v,5,-5,11,-11,11c1035,115,1032,112,1032,104r-9,-59l1007,107v,2,-3,8,-12,8c987,115,984,109,984,107l967,45r-8,59c959,109,956,115,947,115v-5,,-11,-3,-11,-11l936,101,950,19xm1100,95v11,,17,-8,22,-8c1128,87,1131,92,1131,95v,9,-20,17,-34,17c1074,112,1057,95,1057,73v,-23,14,-40,37,-40c1117,33,1131,53,1131,73v,5,-3,8,-9,8l1080,81v3,11,11,14,20,14xm1114,67v,-8,-6,-17,-17,-17c1088,50,1080,59,1080,67r34,xm1142,45v,-6,6,-12,11,-12c1159,33,1162,36,1162,42v3,-6,11,-9,19,-9c1198,33,1210,45,1210,61r,40c1210,107,1204,112,1198,112v-5,,-11,-5,-11,-11l1187,64v,-8,-6,-14,-14,-14c1165,50,1159,56,1159,64r,37c1159,107,1154,112,1148,112v-5,,-12,-5,-12,-11l1136,45r6,xm1227,53r-6,c1215,53,1212,51,1212,45v,-5,3,-9,9,-9l1227,36r,-11c1227,19,1232,14,1238,14v6,,11,5,11,11l1249,36r6,c1260,36,1266,40,1266,45v,6,-6,8,-11,8l1249,53r,48c1249,107,1244,112,1238,112v-6,,-11,-5,-11,-11l1227,53xm1337,98v,6,,14,-12,14c1320,112,1317,109,1314,104v-6,5,-11,8,-20,8c1275,112,1260,95,1260,73v,-23,17,-40,34,-40c1303,33,1308,36,1314,42v,-6,6,-9,11,-9c1337,33,1337,42,1337,47r,51xm1297,95v11,,17,-11,17,-22c1314,61,1308,50,1297,50v-11,,-17,11,-17,23c1280,84,1286,95,1297,95xm1342,11v,-6,7,-11,12,-11c1360,,1365,5,1365,11r,90c1365,107,1360,112,1354,112v-5,,-12,-5,-12,-11l1342,11xm1404,19v,-8,7,-11,12,-11c1422,8,1427,11,1427,19r,31l1472,50r,-31c1472,11,1478,8,1483,8v6,,12,3,12,11l1495,101v,8,-6,11,-12,11c1478,112,1472,109,1472,101r,-31l1427,70r,31c1427,109,1422,112,1416,112v-5,,-12,-3,-12,-11l1404,19xm1543,95v11,,17,-8,22,-8c1571,87,1574,92,1574,95v,9,-20,17,-34,17c1517,112,1500,95,1500,73v,-23,14,-40,37,-40c1560,33,1574,53,1574,73v,5,-3,8,-9,8l1523,81v3,11,11,14,20,14xm1554,67v,-8,-6,-17,-17,-17c1528,50,1520,59,1520,67r34,xm1655,98v,6,,14,-11,14c1639,112,1636,109,1633,104v-6,5,-11,8,-20,8c1593,112,1579,95,1579,73v,-23,14,-40,34,-40c1622,33,1627,36,1633,42v,-6,6,-9,11,-9c1655,33,1655,42,1655,47r,51xm1619,95v12,,17,-11,17,-22c1636,61,1630,50,1619,50v-12,,-17,11,-17,23c1602,84,1608,95,1619,95xm1664,11v,-6,6,-11,11,-11c1681,,1686,5,1686,11r,34c1686,39,1689,36,1695,36r6,l1701,25v,-6,5,-11,11,-11c1718,14,1723,19,1723,25r,11l1729,36v5,,11,3,11,9l1740,11r3,c1743,5,1749,,1754,v6,,11,5,11,11l1765,39v6,-6,12,-9,20,-9c1802,30,1813,42,1813,59r,39c1813,104,1808,109,1802,109v-5,,-11,-5,-11,-11l1791,64v,-8,-5,-14,-14,-14c1769,50,1763,56,1763,64r,37c1763,107,1757,112,1751,112v-5,,-11,-5,-11,-11l1740,45v,5,-6,8,-11,8l1723,53r,48c1723,107,1718,112,1712,112v-6,,-11,-5,-11,-11l1701,53r-6,c1689,53,1686,50,1686,45r,56c1686,107,1681,112,1675,112v-5,,-11,-5,-11,-11l1664,11xm1853,19v,-5,3,-11,11,-11l1901,8v6,,8,6,8,11c1909,25,1907,30,1901,30r-28,l1873,53r22,c1901,53,1907,59,1907,64v,6,-3,12,-12,12l1873,76r,31c1873,115,1867,118,1861,118v-5,,-11,-3,-11,-11l1850,19r3,xm1988,73v,22,-13,39,-36,39c1930,112,1915,92,1915,73v,-23,17,-40,37,-40c1971,33,1988,53,1988,73xm1935,73v,11,5,22,17,22c1963,95,1969,84,1969,73v,-12,-6,-23,-17,-23c1938,53,1935,64,1935,73xm1994,45v,-6,6,-12,11,-12c2011,33,2017,39,2017,45r,36c2017,90,2022,95,2031,95v5,,14,-5,14,-14l2045,45v,-6,5,-12,11,-12c2062,33,2067,39,2067,45r3,c2070,39,2076,33,2081,33v6,,9,3,9,9c2093,36,2101,33,2110,33v17,,28,12,28,28l2138,101v,6,-5,11,-11,11c2122,112,2115,107,2115,101r,-37c2115,56,2110,50,2101,50v-8,,-14,6,-14,14l2087,101v,6,-5,11,-11,11c2071,112,2065,107,2065,101r,-5c2060,106,2050,112,2034,112v-23,,-34,-11,-34,-31l2000,45r-6,xm2223,101v,6,-6,11,-12,11c2206,112,2203,109,2200,104v-3,5,-11,8,-20,8c2158,112,2146,93,2146,73v,-19,12,-43,34,-43c2189,30,2194,33,2200,39r,-28c2200,5,2206,,2211,v6,,12,5,12,11l2223,101xm2183,53v-11,,-17,11,-17,23c2166,84,2172,98,2183,98v11,,17,-11,17,-22c2200,61,2194,53,2183,53xm2302,98v,6,,14,-12,14c2285,112,2282,109,2279,104v-6,5,-11,8,-20,8c2239,112,2225,95,2225,73v,-23,14,-40,34,-40c2268,33,2273,36,2279,42v,-6,6,-9,11,-9c2302,33,2302,42,2302,47r,51xm2265,95v11,,17,-11,17,-22c2282,61,2276,50,2265,50v-11,,-17,11,-17,23c2248,84,2254,95,2265,95xm2316,53v-6,,-9,-2,-9,-8c2307,40,2310,36,2316,36r5,l2321,25v,-6,7,-11,12,-11c2339,14,2344,19,2344,25r,11l2350,36v5,,11,4,11,9c2361,51,2355,53,2350,53r-9,l2341,101v,6,-5,11,-11,11c2325,112,2318,107,2318,101r,-48l2316,53xm2386,14v,6,-5,11,-11,11c2369,25,2364,20,2364,14v,-5,5,-12,11,-12c2381,2,2386,9,2386,14xm2364,45v,-6,5,-12,11,-12c2381,33,2386,39,2386,45r,56c2386,107,2381,112,2375,112v-6,,-11,-5,-11,-11l2364,45xm2429,112v-23,,-37,-20,-37,-39c2392,50,2409,33,2429,33v22,,36,20,36,40l2465,45r6,c2471,39,2476,33,2482,33v6,,9,3,9,9c2493,36,2502,33,2510,33v17,,29,12,29,28l2539,101v,6,-6,11,-12,11c2522,112,2516,107,2516,101r,-37c2516,56,2511,50,2502,50v-8,,-14,6,-14,14l2488,101v,6,-6,11,-12,11c2471,112,2465,107,2465,101r,-28c2465,95,2451,112,2429,112xm2412,73v,11,5,22,17,22c2440,95,2445,84,2445,73v,-12,-5,-23,-16,-23c2417,53,2412,64,2412,73xe" filled="f" stroked="f" strokecolor="gray">
                  <v:stroke joinstyle="bevel"/>
                  <v:shadow color="black" opacity="49150f" offset=".74833mm,.74833mm"/>
                  <v:path o:connecttype="custom" o:connectlocs="31680,36380;61920,35299;61920,16929;66240,19090;78480,12967;90360,5043;90360,36380;119880,26294;129240,15128;128160,23052;168840,37460;162720,34218;186840,36380;205200,5043;211320,41422;249840,26294;261000,16209;267120,40342;284400,12967;298440,3962;315720,35299;294120,19090;352080,6844;371520,37460;336960,37460;393840,11886;401040,24133;427320,36380;411120,16209;449640,9005;441720,36380;473040,15128;466920,34218;505440,6844;538200,36380;505440,6844;563400,29176;591840,40342;595800,35299;606960,3962;622440,12967;652680,21251;630360,40342;612360,19090;671040,2882;682200,27375;702720,40342;696600,26294;740160,11886;765720,40342;743400,34579;784800,40342;785880,19090;813240,40342;821520,26294;835560,9005;842760,36380;855000,720;851040,16209;896760,15128;895680,23052;880200,26294" o:connectangles="0,0,0,0,0,0,0,0,0,0,0,0,0,0,0,0,0,0,0,0,0,0,0,0,0,0,0,0,0,0,0,0,0,0,0,0,0,0,0,0,0,0,0,0,0,0,0,0,0,0,0,0,0,0,0,0,0,0,0,0,0,0"/>
                </v:shape>
                <v:shape id="Freeform 13" o:spid="_x0000_s1031" style="position:absolute;left:3444;top:111;width:9176;height:1968;visibility:visible;mso-wrap-style:none;v-text-anchor:middle" coordsize="2548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" path="m,45c,20,17,,40,,62,,79,17,79,45r,107c96,132,127,124,153,124v62,,110,39,110,107l263,382v,25,-18,45,-40,45c200,427,184,410,184,382r,-137c184,208,161,191,133,191v-34,,-51,23,-51,54l82,382v,25,-17,45,-39,45c20,427,3,410,3,382l3,45,,45xm359,253r127,c480,217,457,191,421,191v-34,,-60,29,-62,62xm531,304r-175,c361,344,395,359,432,359v42,,70,-30,90,-30c539,329,556,346,556,362v,34,-70,68,-130,68c336,430,277,365,277,279v,-82,59,-155,144,-155c508,124,565,200,565,267v,26,-9,37,-34,37xm658,282v,36,19,77,62,77c762,359,782,318,782,282v,-40,-20,-82,-62,-82c677,200,658,242,658,282xm860,180r,199c860,399,860,430,820,430v-25,,-33,-14,-38,-34c762,419,737,433,706,433,629,433,573,371,573,282v,-88,59,-155,133,-155c737,127,765,138,782,163v3,-20,19,-34,38,-34c860,129,860,160,860,180xm1083,276v,-40,-19,-79,-62,-79c979,197,959,242,959,279v,36,20,79,62,79c1064,358,1083,315,1083,276xm1162,45r,337c1162,410,1145,427,1122,427v-22,,-34,-14,-39,-34c1069,419,1038,430,1009,430,928,430,877,358,877,282v,-79,45,-158,130,-158c1035,124,1063,135,1083,152r,-107c1083,17,1100,,1122,v23,,40,20,40,45xm1399,180v,20,-14,37,-34,37c1351,217,1320,194,1297,194v-14,,-28,9,-28,23c1269,253,1407,248,1407,338v,52,-45,92,-113,92c1252,430,1184,404,1184,368v,-13,12,-36,34,-36c1249,332,1263,359,1300,359v23,,31,-7,31,-21c1331,301,1193,307,1193,217v,-57,45,-93,107,-93c1339,124,1399,141,1399,180xm1503,279v,36,17,80,62,80c1607,359,1627,315,1627,282v,-37,-20,-82,-62,-82c1523,200,1503,239,1503,279xm1424,500r,-328c1424,143,1441,127,1464,127v22,,33,14,39,33c1517,135,1548,124,1579,124v88,,130,81,130,158c1709,358,1655,430,1576,430v-25,,-53,-11,-73,-28l1503,500v,28,-17,45,-39,45c1441,545,1424,526,1424,500xm1802,282v,36,20,77,62,77c1907,359,1926,318,1926,282v,-40,-19,-82,-62,-82c1822,200,1802,242,1802,282xm2008,180r,199c2008,399,2008,430,1969,430v-26,,-34,-14,-40,-34c1909,419,1884,433,1853,433v-76,,-133,-62,-133,-151c1720,194,1780,127,1853,127v31,,59,11,76,36c1932,143,1949,129,1969,129v39,,39,31,39,51xm2262,174v,17,-11,40,-31,40c2211,214,2194,197,2169,200v-45,,-68,39,-68,82c2101,318,2127,359,2169,359v20,,51,-15,59,-15c2248,344,2262,358,2262,376v,40,-70,54,-99,54c2076,430,2019,360,2019,279v,-82,60,-155,144,-155c2197,124,2262,135,2262,174xm2341,253r127,c2462,217,2440,191,2403,191v-34,,-59,29,-62,62xm2513,304r-175,c2344,344,2378,359,2414,359v43,,71,-30,91,-30c2522,329,2539,346,2539,362v,34,-71,68,-130,68c2318,430,2259,365,2259,279v,-82,59,-155,144,-155c2491,124,2547,200,2547,267v,26,-8,37,-34,37xe" filled="f" stroked="f" strokecolor="gray">
                  <v:stroke joinstyle="bevel"/>
                  <v:shadow color="black" opacity="49150f" offset=".74833mm,.74833mm"/>
                  <v:path o:connecttype="custom" o:connectlocs="28449,16224;94710,83283;66261,137723;29529,88330;1080,137723;129282,91214;129282,91214;155570,129431;153409,155028;203465,96262;259283,129431;236956,101670;295295,155028;206346,101670;295295,46509;367678,71025;390005,99507;404050,153947;315822,101670;390005,16224;503802,64896;456987,78235;426377,132675;479314,121860;503802,64896;585908,101670;512805,180266;541254,57685;567542,155028;527209,196489;671256,129431;648929,101670;709068,155028;619399,101670;709068,46509;803418,77154;781091,129431;778930,155028;814582,62732;865358,68861;841951,109601;914334,130512;865358,44706" o:connectangles="0,0,0,0,0,0,0,0,0,0,0,0,0,0,0,0,0,0,0,0,0,0,0,0,0,0,0,0,0,0,0,0,0,0,0,0,0,0,0,0,0,0,0"/>
                </v:shape>
              </v:group>
              <w10:wrap type="through" anchorx="page" anchory="page"/>
              <w10:anchorlock/>
            </v:group>
          </w:pict>
        </mc:Fallback>
      </mc:AlternateContent>
    </w:r>
    <w:r w:rsidR="00DC4E29">
      <w:rPr>
        <w:rFonts w:asciiTheme="majorHAnsi" w:hAnsiTheme="majorHAnsi" w:cstheme="majorHAnsi"/>
        <w:b/>
        <w:bCs/>
        <w:noProof/>
        <w:sz w:val="28"/>
        <w:szCs w:val="28"/>
        <w:lang w:val="en-AU" w:eastAsia="en-AU"/>
      </w:rPr>
      <w:t xml:space="preserve">headspace </w:t>
    </w:r>
    <w:r w:rsidR="002B546B">
      <w:rPr>
        <w:rFonts w:asciiTheme="majorHAnsi" w:hAnsiTheme="majorHAnsi" w:cstheme="majorHAnsi"/>
        <w:b/>
        <w:bCs/>
        <w:noProof/>
        <w:sz w:val="28"/>
        <w:szCs w:val="28"/>
        <w:lang w:val="en-AU" w:eastAsia="en-AU"/>
      </w:rPr>
      <w:t>Oran</w:t>
    </w:r>
    <w:r w:rsidR="00DC4E29">
      <w:rPr>
        <w:rFonts w:asciiTheme="majorHAnsi" w:hAnsiTheme="majorHAnsi" w:cstheme="majorHAnsi"/>
        <w:b/>
        <w:bCs/>
        <w:noProof/>
        <w:sz w:val="28"/>
        <w:szCs w:val="28"/>
        <w:lang w:val="en-AU" w:eastAsia="en-AU"/>
      </w:rPr>
      <w:t xml:space="preserve"> Park </w:t>
    </w:r>
    <w:r w:rsidR="006D0527">
      <w:rPr>
        <w:rFonts w:asciiTheme="majorHAnsi" w:hAnsiTheme="majorHAnsi" w:cstheme="majorHAnsi"/>
        <w:b/>
        <w:bCs/>
        <w:noProof/>
        <w:sz w:val="28"/>
        <w:szCs w:val="28"/>
        <w:lang w:val="en-AU" w:eastAsia="en-AU"/>
      </w:rPr>
      <w:t>Referral</w:t>
    </w:r>
    <w:r w:rsidR="000130A2" w:rsidRPr="007D21FC">
      <w:rPr>
        <w:rFonts w:asciiTheme="majorHAnsi" w:hAnsiTheme="majorHAnsi" w:cstheme="majorHAnsi"/>
        <w:sz w:val="28"/>
        <w:szCs w:val="28"/>
      </w:rPr>
      <w:t xml:space="preserve"> </w:t>
    </w:r>
    <w:r w:rsidR="000130A2" w:rsidRPr="007D21FC">
      <w:rPr>
        <w:rFonts w:asciiTheme="majorHAnsi" w:hAnsiTheme="majorHAnsi" w:cstheme="majorHAnsi"/>
        <w:b/>
        <w:bCs/>
        <w:sz w:val="28"/>
        <w:szCs w:val="28"/>
      </w:rPr>
      <w:t>Form</w:t>
    </w:r>
    <w:r w:rsidR="00E35FB1">
      <w:rPr>
        <w:rFonts w:asciiTheme="majorHAnsi" w:hAnsiTheme="majorHAnsi" w:cstheme="majorHAnsi"/>
        <w:b/>
        <w:bCs/>
        <w:sz w:val="28"/>
        <w:szCs w:val="28"/>
      </w:rPr>
      <w:t xml:space="preserve"> </w:t>
    </w:r>
    <w:r w:rsidR="00F970F1">
      <w:rPr>
        <w:rFonts w:asciiTheme="majorHAnsi" w:hAnsiTheme="majorHAnsi" w:cstheme="majorHAnsi"/>
        <w:b/>
        <w:bCs/>
        <w:sz w:val="28"/>
        <w:szCs w:val="28"/>
      </w:rPr>
      <w:br/>
    </w:r>
    <w:r w:rsidR="00F970F1" w:rsidRPr="00AB64CD">
      <w:rPr>
        <w:rFonts w:asciiTheme="majorHAnsi" w:hAnsiTheme="majorHAnsi" w:cstheme="majorHAnsi"/>
        <w:b/>
        <w:bCs/>
        <w:sz w:val="22"/>
        <w:szCs w:val="22"/>
      </w:rPr>
      <w:t xml:space="preserve">Phone: </w:t>
    </w:r>
    <w:r w:rsidR="00AB64CD" w:rsidRPr="00AB64CD">
      <w:rPr>
        <w:rFonts w:asciiTheme="majorHAnsi" w:hAnsiTheme="majorHAnsi" w:cstheme="majorHAnsi"/>
        <w:b/>
        <w:bCs/>
        <w:sz w:val="22"/>
        <w:szCs w:val="22"/>
      </w:rPr>
      <w:t xml:space="preserve">4604 </w:t>
    </w:r>
    <w:r w:rsidR="002078C9">
      <w:rPr>
        <w:rFonts w:asciiTheme="majorHAnsi" w:hAnsiTheme="majorHAnsi" w:cstheme="majorHAnsi"/>
        <w:b/>
        <w:bCs/>
        <w:sz w:val="22"/>
        <w:szCs w:val="22"/>
      </w:rPr>
      <w:t>3030</w:t>
    </w:r>
  </w:p>
  <w:p w14:paraId="1A33967C" w14:textId="0767A244" w:rsidR="00812276" w:rsidRPr="007D21FC" w:rsidRDefault="00812276" w:rsidP="006D46D9">
    <w:pPr>
      <w:pStyle w:val="Header"/>
      <w:ind w:left="-510"/>
      <w:rPr>
        <w:rFonts w:asciiTheme="majorHAnsi" w:hAnsiTheme="majorHAnsi" w:cstheme="majorHAnsi"/>
        <w:b/>
        <w:bCs/>
        <w:color w:val="7AC142" w:themeColor="text2"/>
        <w:sz w:val="22"/>
        <w:szCs w:val="22"/>
      </w:rPr>
    </w:pPr>
    <w:r w:rsidRPr="007D21FC">
      <w:rPr>
        <w:rFonts w:asciiTheme="majorHAnsi" w:hAnsiTheme="majorHAnsi" w:cstheme="majorHAnsi"/>
        <w:b/>
        <w:bCs/>
        <w:sz w:val="22"/>
        <w:szCs w:val="22"/>
      </w:rPr>
      <w:t xml:space="preserve">Email to: </w:t>
    </w:r>
    <w:r w:rsidR="00132AA4" w:rsidRPr="00132AA4">
      <w:rPr>
        <w:rFonts w:asciiTheme="majorHAnsi" w:hAnsiTheme="majorHAnsi" w:cstheme="majorHAnsi"/>
        <w:b/>
        <w:bCs/>
        <w:sz w:val="22"/>
        <w:szCs w:val="22"/>
      </w:rPr>
      <w:t>headspace</w:t>
    </w:r>
    <w:r w:rsidR="002B546B">
      <w:rPr>
        <w:rFonts w:asciiTheme="majorHAnsi" w:hAnsiTheme="majorHAnsi" w:cstheme="majorHAnsi"/>
        <w:b/>
        <w:bCs/>
        <w:sz w:val="22"/>
        <w:szCs w:val="22"/>
      </w:rPr>
      <w:t>oran</w:t>
    </w:r>
    <w:r w:rsidR="00132AA4" w:rsidRPr="00132AA4">
      <w:rPr>
        <w:rFonts w:asciiTheme="majorHAnsi" w:hAnsiTheme="majorHAnsi" w:cstheme="majorHAnsi"/>
        <w:b/>
        <w:bCs/>
        <w:sz w:val="22"/>
        <w:szCs w:val="22"/>
      </w:rPr>
      <w:t>park@gph.org.au</w:t>
    </w:r>
  </w:p>
  <w:p w14:paraId="4820E385" w14:textId="59FC49EB" w:rsidR="00812276" w:rsidRPr="007D21FC" w:rsidRDefault="00812276" w:rsidP="006D46D9">
    <w:pPr>
      <w:pStyle w:val="Header"/>
      <w:ind w:left="-510"/>
      <w:rPr>
        <w:rFonts w:asciiTheme="majorHAnsi" w:hAnsiTheme="majorHAnsi" w:cstheme="maj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4D4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6283C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B43B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AAF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58852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3549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5125E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064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43478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B78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CE04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0813B4"/>
    <w:multiLevelType w:val="hybridMultilevel"/>
    <w:tmpl w:val="00B2E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130C"/>
    <w:multiLevelType w:val="hybridMultilevel"/>
    <w:tmpl w:val="5DCE437E"/>
    <w:lvl w:ilvl="0" w:tplc="473AC970">
      <w:start w:val="3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31AD7"/>
    <w:multiLevelType w:val="hybridMultilevel"/>
    <w:tmpl w:val="D51AD804"/>
    <w:lvl w:ilvl="0" w:tplc="D772F150">
      <w:start w:val="1"/>
      <w:numFmt w:val="bullet"/>
      <w:pStyle w:val="Indentedparagraphoption2"/>
      <w:lvlText w:val="•"/>
      <w:lvlJc w:val="left"/>
      <w:pPr>
        <w:ind w:left="720" w:hanging="360"/>
      </w:pPr>
      <w:rPr>
        <w:rFonts w:ascii="Symbol" w:hAnsi="Symbol" w:cs="Times New Roman" w:hint="default"/>
        <w:color w:val="7AC142" w:themeColor="text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35555"/>
    <w:multiLevelType w:val="hybridMultilevel"/>
    <w:tmpl w:val="E0AE1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3FD3"/>
    <w:multiLevelType w:val="hybridMultilevel"/>
    <w:tmpl w:val="98F09F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C3731E"/>
    <w:multiLevelType w:val="hybridMultilevel"/>
    <w:tmpl w:val="4E7EC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032FE"/>
    <w:multiLevelType w:val="hybridMultilevel"/>
    <w:tmpl w:val="CB7AB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3788C"/>
    <w:multiLevelType w:val="hybridMultilevel"/>
    <w:tmpl w:val="E9146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A751B"/>
    <w:multiLevelType w:val="hybridMultilevel"/>
    <w:tmpl w:val="A948D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0E74"/>
    <w:multiLevelType w:val="hybridMultilevel"/>
    <w:tmpl w:val="61E039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2411E"/>
    <w:multiLevelType w:val="hybridMultilevel"/>
    <w:tmpl w:val="B71AEC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F7687"/>
    <w:multiLevelType w:val="hybridMultilevel"/>
    <w:tmpl w:val="2AC662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71801"/>
    <w:multiLevelType w:val="hybridMultilevel"/>
    <w:tmpl w:val="6DB2C978"/>
    <w:lvl w:ilvl="0" w:tplc="A7A03ABE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6842">
    <w:abstractNumId w:val="0"/>
  </w:num>
  <w:num w:numId="2" w16cid:durableId="222260010">
    <w:abstractNumId w:val="1"/>
  </w:num>
  <w:num w:numId="3" w16cid:durableId="650713231">
    <w:abstractNumId w:val="2"/>
  </w:num>
  <w:num w:numId="4" w16cid:durableId="2114281993">
    <w:abstractNumId w:val="3"/>
  </w:num>
  <w:num w:numId="5" w16cid:durableId="783382060">
    <w:abstractNumId w:val="4"/>
  </w:num>
  <w:num w:numId="6" w16cid:durableId="2134207289">
    <w:abstractNumId w:val="9"/>
  </w:num>
  <w:num w:numId="7" w16cid:durableId="552430982">
    <w:abstractNumId w:val="5"/>
  </w:num>
  <w:num w:numId="8" w16cid:durableId="1249384167">
    <w:abstractNumId w:val="6"/>
  </w:num>
  <w:num w:numId="9" w16cid:durableId="1727100570">
    <w:abstractNumId w:val="7"/>
  </w:num>
  <w:num w:numId="10" w16cid:durableId="820730586">
    <w:abstractNumId w:val="8"/>
  </w:num>
  <w:num w:numId="11" w16cid:durableId="1688749026">
    <w:abstractNumId w:val="10"/>
  </w:num>
  <w:num w:numId="12" w16cid:durableId="679502834">
    <w:abstractNumId w:val="13"/>
  </w:num>
  <w:num w:numId="13" w16cid:durableId="1746028794">
    <w:abstractNumId w:val="14"/>
  </w:num>
  <w:num w:numId="14" w16cid:durableId="289552611">
    <w:abstractNumId w:val="15"/>
  </w:num>
  <w:num w:numId="15" w16cid:durableId="2034576441">
    <w:abstractNumId w:val="11"/>
  </w:num>
  <w:num w:numId="16" w16cid:durableId="1967656890">
    <w:abstractNumId w:val="20"/>
  </w:num>
  <w:num w:numId="17" w16cid:durableId="1910993779">
    <w:abstractNumId w:val="21"/>
  </w:num>
  <w:num w:numId="18" w16cid:durableId="1801411540">
    <w:abstractNumId w:val="17"/>
  </w:num>
  <w:num w:numId="19" w16cid:durableId="1374503768">
    <w:abstractNumId w:val="19"/>
  </w:num>
  <w:num w:numId="20" w16cid:durableId="911938051">
    <w:abstractNumId w:val="16"/>
  </w:num>
  <w:num w:numId="21" w16cid:durableId="522211611">
    <w:abstractNumId w:val="18"/>
  </w:num>
  <w:num w:numId="22" w16cid:durableId="793912117">
    <w:abstractNumId w:val="23"/>
  </w:num>
  <w:num w:numId="23" w16cid:durableId="1026491415">
    <w:abstractNumId w:val="12"/>
  </w:num>
  <w:num w:numId="24" w16cid:durableId="11203421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C1"/>
    <w:rsid w:val="00004C3A"/>
    <w:rsid w:val="00004D2D"/>
    <w:rsid w:val="00005584"/>
    <w:rsid w:val="00007A99"/>
    <w:rsid w:val="0001294D"/>
    <w:rsid w:val="000130A2"/>
    <w:rsid w:val="00020B47"/>
    <w:rsid w:val="00021C38"/>
    <w:rsid w:val="00035419"/>
    <w:rsid w:val="00037167"/>
    <w:rsid w:val="00040E70"/>
    <w:rsid w:val="00041CD8"/>
    <w:rsid w:val="000423C5"/>
    <w:rsid w:val="00054493"/>
    <w:rsid w:val="00062A13"/>
    <w:rsid w:val="0007275D"/>
    <w:rsid w:val="0007314C"/>
    <w:rsid w:val="000818CC"/>
    <w:rsid w:val="00083F55"/>
    <w:rsid w:val="00085BA2"/>
    <w:rsid w:val="00094450"/>
    <w:rsid w:val="00094B2E"/>
    <w:rsid w:val="000A372B"/>
    <w:rsid w:val="000A4E8A"/>
    <w:rsid w:val="000A7E18"/>
    <w:rsid w:val="000A7FC0"/>
    <w:rsid w:val="000B17DC"/>
    <w:rsid w:val="000B4173"/>
    <w:rsid w:val="000B7265"/>
    <w:rsid w:val="000C29E0"/>
    <w:rsid w:val="000C5B14"/>
    <w:rsid w:val="000C67F8"/>
    <w:rsid w:val="000D1000"/>
    <w:rsid w:val="000E26B2"/>
    <w:rsid w:val="000E39FE"/>
    <w:rsid w:val="000E3CDC"/>
    <w:rsid w:val="000E5209"/>
    <w:rsid w:val="000E5728"/>
    <w:rsid w:val="000F6269"/>
    <w:rsid w:val="000F7922"/>
    <w:rsid w:val="000F7B28"/>
    <w:rsid w:val="00101108"/>
    <w:rsid w:val="0010255B"/>
    <w:rsid w:val="001114BB"/>
    <w:rsid w:val="00116277"/>
    <w:rsid w:val="001171B4"/>
    <w:rsid w:val="001240AF"/>
    <w:rsid w:val="00132AA4"/>
    <w:rsid w:val="00133319"/>
    <w:rsid w:val="0013418C"/>
    <w:rsid w:val="00137643"/>
    <w:rsid w:val="00140749"/>
    <w:rsid w:val="00141087"/>
    <w:rsid w:val="00144824"/>
    <w:rsid w:val="00150D64"/>
    <w:rsid w:val="00151678"/>
    <w:rsid w:val="00162B2C"/>
    <w:rsid w:val="00166D1B"/>
    <w:rsid w:val="0017012B"/>
    <w:rsid w:val="00171C27"/>
    <w:rsid w:val="0017665F"/>
    <w:rsid w:val="001836C2"/>
    <w:rsid w:val="00185986"/>
    <w:rsid w:val="00190B24"/>
    <w:rsid w:val="001B1609"/>
    <w:rsid w:val="001B16F6"/>
    <w:rsid w:val="001B29DD"/>
    <w:rsid w:val="001B5A36"/>
    <w:rsid w:val="001B6491"/>
    <w:rsid w:val="001B73CC"/>
    <w:rsid w:val="001C05E0"/>
    <w:rsid w:val="001C0CAA"/>
    <w:rsid w:val="001C1904"/>
    <w:rsid w:val="001C511C"/>
    <w:rsid w:val="001C5A8A"/>
    <w:rsid w:val="001C5F56"/>
    <w:rsid w:val="001D0605"/>
    <w:rsid w:val="001D438E"/>
    <w:rsid w:val="001E06AE"/>
    <w:rsid w:val="001E2B3A"/>
    <w:rsid w:val="001E531C"/>
    <w:rsid w:val="001F0EC8"/>
    <w:rsid w:val="001F15B5"/>
    <w:rsid w:val="00204B4E"/>
    <w:rsid w:val="002063DC"/>
    <w:rsid w:val="002078C9"/>
    <w:rsid w:val="002119C5"/>
    <w:rsid w:val="00213E00"/>
    <w:rsid w:val="00225749"/>
    <w:rsid w:val="0023206E"/>
    <w:rsid w:val="00234D23"/>
    <w:rsid w:val="00241160"/>
    <w:rsid w:val="002473E4"/>
    <w:rsid w:val="00253DC4"/>
    <w:rsid w:val="00255603"/>
    <w:rsid w:val="00256FA1"/>
    <w:rsid w:val="00262916"/>
    <w:rsid w:val="00262D34"/>
    <w:rsid w:val="00274103"/>
    <w:rsid w:val="0027416E"/>
    <w:rsid w:val="00297968"/>
    <w:rsid w:val="002A69D1"/>
    <w:rsid w:val="002B006E"/>
    <w:rsid w:val="002B531D"/>
    <w:rsid w:val="002B546B"/>
    <w:rsid w:val="002C1EBF"/>
    <w:rsid w:val="002C3F1D"/>
    <w:rsid w:val="002C62D3"/>
    <w:rsid w:val="002C7D63"/>
    <w:rsid w:val="002D655E"/>
    <w:rsid w:val="002E57B6"/>
    <w:rsid w:val="002F29CC"/>
    <w:rsid w:val="002F653D"/>
    <w:rsid w:val="00302D5E"/>
    <w:rsid w:val="003240D4"/>
    <w:rsid w:val="00330203"/>
    <w:rsid w:val="00330D85"/>
    <w:rsid w:val="00334CA9"/>
    <w:rsid w:val="0033690E"/>
    <w:rsid w:val="00345EC4"/>
    <w:rsid w:val="0034674C"/>
    <w:rsid w:val="00352D36"/>
    <w:rsid w:val="00355DD1"/>
    <w:rsid w:val="00361DB7"/>
    <w:rsid w:val="003735DE"/>
    <w:rsid w:val="00374A28"/>
    <w:rsid w:val="00381A08"/>
    <w:rsid w:val="00390B4A"/>
    <w:rsid w:val="00396CA5"/>
    <w:rsid w:val="003A1A35"/>
    <w:rsid w:val="003A655B"/>
    <w:rsid w:val="003A6891"/>
    <w:rsid w:val="003B19EA"/>
    <w:rsid w:val="003B59D9"/>
    <w:rsid w:val="003B61FB"/>
    <w:rsid w:val="003C2B46"/>
    <w:rsid w:val="003C5383"/>
    <w:rsid w:val="003C6511"/>
    <w:rsid w:val="003D0F6A"/>
    <w:rsid w:val="003D407D"/>
    <w:rsid w:val="003D5C09"/>
    <w:rsid w:val="003E796F"/>
    <w:rsid w:val="003F5DFB"/>
    <w:rsid w:val="003F6F25"/>
    <w:rsid w:val="0040657E"/>
    <w:rsid w:val="004131E4"/>
    <w:rsid w:val="0041779B"/>
    <w:rsid w:val="0042350A"/>
    <w:rsid w:val="00424C01"/>
    <w:rsid w:val="00426DCE"/>
    <w:rsid w:val="004308F0"/>
    <w:rsid w:val="00431BDD"/>
    <w:rsid w:val="004358D4"/>
    <w:rsid w:val="00436733"/>
    <w:rsid w:val="004524A0"/>
    <w:rsid w:val="00461175"/>
    <w:rsid w:val="00461271"/>
    <w:rsid w:val="0046190A"/>
    <w:rsid w:val="00467AEF"/>
    <w:rsid w:val="00470D1A"/>
    <w:rsid w:val="00470FB3"/>
    <w:rsid w:val="00472F2C"/>
    <w:rsid w:val="00473ECE"/>
    <w:rsid w:val="00481D14"/>
    <w:rsid w:val="00486241"/>
    <w:rsid w:val="00497546"/>
    <w:rsid w:val="004A4717"/>
    <w:rsid w:val="004A4E11"/>
    <w:rsid w:val="004A50DD"/>
    <w:rsid w:val="004A5E2F"/>
    <w:rsid w:val="004B4768"/>
    <w:rsid w:val="004C1D55"/>
    <w:rsid w:val="004C2ADE"/>
    <w:rsid w:val="004C5FAE"/>
    <w:rsid w:val="004D363E"/>
    <w:rsid w:val="004D4A9E"/>
    <w:rsid w:val="004D569E"/>
    <w:rsid w:val="004E0778"/>
    <w:rsid w:val="004E187B"/>
    <w:rsid w:val="005024A8"/>
    <w:rsid w:val="00505BD4"/>
    <w:rsid w:val="005104A6"/>
    <w:rsid w:val="00511D6D"/>
    <w:rsid w:val="005138A5"/>
    <w:rsid w:val="00527C4A"/>
    <w:rsid w:val="005302F4"/>
    <w:rsid w:val="005377C5"/>
    <w:rsid w:val="00542C4D"/>
    <w:rsid w:val="00543056"/>
    <w:rsid w:val="0054458C"/>
    <w:rsid w:val="005462E0"/>
    <w:rsid w:val="00560662"/>
    <w:rsid w:val="0056246C"/>
    <w:rsid w:val="00566DBD"/>
    <w:rsid w:val="005672AA"/>
    <w:rsid w:val="00576E8B"/>
    <w:rsid w:val="00576FB4"/>
    <w:rsid w:val="00576FE4"/>
    <w:rsid w:val="0058607E"/>
    <w:rsid w:val="00592CA9"/>
    <w:rsid w:val="00594524"/>
    <w:rsid w:val="00597FCB"/>
    <w:rsid w:val="005A3CA4"/>
    <w:rsid w:val="005A5A63"/>
    <w:rsid w:val="005A7812"/>
    <w:rsid w:val="005B4EF1"/>
    <w:rsid w:val="005B4F5B"/>
    <w:rsid w:val="005B5094"/>
    <w:rsid w:val="005C4635"/>
    <w:rsid w:val="005C65E1"/>
    <w:rsid w:val="005D0A1C"/>
    <w:rsid w:val="005D7287"/>
    <w:rsid w:val="005E62EA"/>
    <w:rsid w:val="005F17DA"/>
    <w:rsid w:val="006008FE"/>
    <w:rsid w:val="00601B04"/>
    <w:rsid w:val="006034A0"/>
    <w:rsid w:val="00604711"/>
    <w:rsid w:val="00612E6C"/>
    <w:rsid w:val="0062328B"/>
    <w:rsid w:val="00625B0C"/>
    <w:rsid w:val="0063023D"/>
    <w:rsid w:val="00631037"/>
    <w:rsid w:val="0063415C"/>
    <w:rsid w:val="006348C7"/>
    <w:rsid w:val="00634F1A"/>
    <w:rsid w:val="00641878"/>
    <w:rsid w:val="006462AA"/>
    <w:rsid w:val="00646FA4"/>
    <w:rsid w:val="0065096E"/>
    <w:rsid w:val="00651E62"/>
    <w:rsid w:val="006653BE"/>
    <w:rsid w:val="006718DA"/>
    <w:rsid w:val="00673B2E"/>
    <w:rsid w:val="00676129"/>
    <w:rsid w:val="00681256"/>
    <w:rsid w:val="0068210E"/>
    <w:rsid w:val="00682411"/>
    <w:rsid w:val="006918A4"/>
    <w:rsid w:val="006949FD"/>
    <w:rsid w:val="00695D09"/>
    <w:rsid w:val="006979C6"/>
    <w:rsid w:val="006A00B8"/>
    <w:rsid w:val="006A3123"/>
    <w:rsid w:val="006A4987"/>
    <w:rsid w:val="006A5576"/>
    <w:rsid w:val="006B1B55"/>
    <w:rsid w:val="006B5E79"/>
    <w:rsid w:val="006C70BF"/>
    <w:rsid w:val="006C7739"/>
    <w:rsid w:val="006D0527"/>
    <w:rsid w:val="006D147E"/>
    <w:rsid w:val="006D385A"/>
    <w:rsid w:val="006D3897"/>
    <w:rsid w:val="006D46D9"/>
    <w:rsid w:val="006D6B35"/>
    <w:rsid w:val="006E1220"/>
    <w:rsid w:val="006E292D"/>
    <w:rsid w:val="006E775F"/>
    <w:rsid w:val="006F35B3"/>
    <w:rsid w:val="006F38FC"/>
    <w:rsid w:val="006F6836"/>
    <w:rsid w:val="006F6AB2"/>
    <w:rsid w:val="006F6F9D"/>
    <w:rsid w:val="006F7B7C"/>
    <w:rsid w:val="00700981"/>
    <w:rsid w:val="00701F07"/>
    <w:rsid w:val="00702D47"/>
    <w:rsid w:val="00703026"/>
    <w:rsid w:val="00704017"/>
    <w:rsid w:val="00704454"/>
    <w:rsid w:val="00704A0A"/>
    <w:rsid w:val="00715F26"/>
    <w:rsid w:val="00717019"/>
    <w:rsid w:val="00717D73"/>
    <w:rsid w:val="00720F72"/>
    <w:rsid w:val="007230D2"/>
    <w:rsid w:val="00724AC5"/>
    <w:rsid w:val="00727E01"/>
    <w:rsid w:val="007309EE"/>
    <w:rsid w:val="00736191"/>
    <w:rsid w:val="00737326"/>
    <w:rsid w:val="007408EC"/>
    <w:rsid w:val="0074273C"/>
    <w:rsid w:val="0074415A"/>
    <w:rsid w:val="007469F0"/>
    <w:rsid w:val="007620DD"/>
    <w:rsid w:val="00772F88"/>
    <w:rsid w:val="00774E59"/>
    <w:rsid w:val="00780A79"/>
    <w:rsid w:val="007848CD"/>
    <w:rsid w:val="00791C2A"/>
    <w:rsid w:val="0079357F"/>
    <w:rsid w:val="007956ED"/>
    <w:rsid w:val="007976F7"/>
    <w:rsid w:val="00797A67"/>
    <w:rsid w:val="007A1568"/>
    <w:rsid w:val="007A2E8F"/>
    <w:rsid w:val="007A3A28"/>
    <w:rsid w:val="007A7F7B"/>
    <w:rsid w:val="007B57A1"/>
    <w:rsid w:val="007C1F19"/>
    <w:rsid w:val="007C6821"/>
    <w:rsid w:val="007C69EA"/>
    <w:rsid w:val="007D21FC"/>
    <w:rsid w:val="007E35C6"/>
    <w:rsid w:val="007E7400"/>
    <w:rsid w:val="007E7B09"/>
    <w:rsid w:val="007E7BC6"/>
    <w:rsid w:val="007E7EE6"/>
    <w:rsid w:val="007E7F8F"/>
    <w:rsid w:val="0080047F"/>
    <w:rsid w:val="00801570"/>
    <w:rsid w:val="00801954"/>
    <w:rsid w:val="00803840"/>
    <w:rsid w:val="00806C6F"/>
    <w:rsid w:val="00812276"/>
    <w:rsid w:val="00813C2C"/>
    <w:rsid w:val="00817A2A"/>
    <w:rsid w:val="0082330A"/>
    <w:rsid w:val="008308CD"/>
    <w:rsid w:val="00831113"/>
    <w:rsid w:val="008364A1"/>
    <w:rsid w:val="00837493"/>
    <w:rsid w:val="008410E1"/>
    <w:rsid w:val="00847245"/>
    <w:rsid w:val="008509C5"/>
    <w:rsid w:val="0085426A"/>
    <w:rsid w:val="0085532E"/>
    <w:rsid w:val="00861D0A"/>
    <w:rsid w:val="00870C6D"/>
    <w:rsid w:val="00872A74"/>
    <w:rsid w:val="00885D54"/>
    <w:rsid w:val="00895E2B"/>
    <w:rsid w:val="00896C49"/>
    <w:rsid w:val="00896DDD"/>
    <w:rsid w:val="008A1F3C"/>
    <w:rsid w:val="008A6823"/>
    <w:rsid w:val="008B7EC4"/>
    <w:rsid w:val="008C04B1"/>
    <w:rsid w:val="008C51AA"/>
    <w:rsid w:val="008C55A9"/>
    <w:rsid w:val="008D2982"/>
    <w:rsid w:val="008D41EB"/>
    <w:rsid w:val="008D7D9D"/>
    <w:rsid w:val="008D7F5F"/>
    <w:rsid w:val="008E4744"/>
    <w:rsid w:val="008F00C8"/>
    <w:rsid w:val="008F42C4"/>
    <w:rsid w:val="008F75E7"/>
    <w:rsid w:val="009024DD"/>
    <w:rsid w:val="009053BC"/>
    <w:rsid w:val="009057E1"/>
    <w:rsid w:val="00906158"/>
    <w:rsid w:val="00916888"/>
    <w:rsid w:val="00916E80"/>
    <w:rsid w:val="0092216F"/>
    <w:rsid w:val="009255F3"/>
    <w:rsid w:val="009355F3"/>
    <w:rsid w:val="00935646"/>
    <w:rsid w:val="00941B60"/>
    <w:rsid w:val="00943925"/>
    <w:rsid w:val="0094581D"/>
    <w:rsid w:val="009501E9"/>
    <w:rsid w:val="00954930"/>
    <w:rsid w:val="00954950"/>
    <w:rsid w:val="0095529D"/>
    <w:rsid w:val="00955D06"/>
    <w:rsid w:val="00966DFD"/>
    <w:rsid w:val="009749B1"/>
    <w:rsid w:val="00975309"/>
    <w:rsid w:val="009811A3"/>
    <w:rsid w:val="00981719"/>
    <w:rsid w:val="009822C6"/>
    <w:rsid w:val="009864B7"/>
    <w:rsid w:val="009870B9"/>
    <w:rsid w:val="00987A1A"/>
    <w:rsid w:val="009902ED"/>
    <w:rsid w:val="009A23AC"/>
    <w:rsid w:val="009A5E7F"/>
    <w:rsid w:val="009B4018"/>
    <w:rsid w:val="009B44CA"/>
    <w:rsid w:val="009C7322"/>
    <w:rsid w:val="009C7E64"/>
    <w:rsid w:val="009D4469"/>
    <w:rsid w:val="009E17C5"/>
    <w:rsid w:val="009E1E2A"/>
    <w:rsid w:val="009F0315"/>
    <w:rsid w:val="009F3485"/>
    <w:rsid w:val="009F43A7"/>
    <w:rsid w:val="009F7AE2"/>
    <w:rsid w:val="00A008A6"/>
    <w:rsid w:val="00A04809"/>
    <w:rsid w:val="00A06241"/>
    <w:rsid w:val="00A126E4"/>
    <w:rsid w:val="00A12D2F"/>
    <w:rsid w:val="00A130F3"/>
    <w:rsid w:val="00A13732"/>
    <w:rsid w:val="00A17073"/>
    <w:rsid w:val="00A17B50"/>
    <w:rsid w:val="00A20916"/>
    <w:rsid w:val="00A24E2B"/>
    <w:rsid w:val="00A31D83"/>
    <w:rsid w:val="00A36519"/>
    <w:rsid w:val="00A4028F"/>
    <w:rsid w:val="00A408AE"/>
    <w:rsid w:val="00A4135B"/>
    <w:rsid w:val="00A45405"/>
    <w:rsid w:val="00A457D1"/>
    <w:rsid w:val="00A4619C"/>
    <w:rsid w:val="00A5637E"/>
    <w:rsid w:val="00A56EAB"/>
    <w:rsid w:val="00A6044A"/>
    <w:rsid w:val="00A67736"/>
    <w:rsid w:val="00A7722C"/>
    <w:rsid w:val="00A77DB4"/>
    <w:rsid w:val="00A81F2F"/>
    <w:rsid w:val="00A834B3"/>
    <w:rsid w:val="00A84FB7"/>
    <w:rsid w:val="00A906AA"/>
    <w:rsid w:val="00A94F82"/>
    <w:rsid w:val="00AA5C6F"/>
    <w:rsid w:val="00AB3311"/>
    <w:rsid w:val="00AB4C4E"/>
    <w:rsid w:val="00AB64CD"/>
    <w:rsid w:val="00AB7398"/>
    <w:rsid w:val="00AC560E"/>
    <w:rsid w:val="00AC5B14"/>
    <w:rsid w:val="00AD004F"/>
    <w:rsid w:val="00AD2630"/>
    <w:rsid w:val="00AD43C5"/>
    <w:rsid w:val="00AD7496"/>
    <w:rsid w:val="00AF1129"/>
    <w:rsid w:val="00AF46DC"/>
    <w:rsid w:val="00B0482E"/>
    <w:rsid w:val="00B22C48"/>
    <w:rsid w:val="00B24808"/>
    <w:rsid w:val="00B26358"/>
    <w:rsid w:val="00B3295C"/>
    <w:rsid w:val="00B35647"/>
    <w:rsid w:val="00B43AFD"/>
    <w:rsid w:val="00B446F9"/>
    <w:rsid w:val="00B4572E"/>
    <w:rsid w:val="00B536E5"/>
    <w:rsid w:val="00B568BF"/>
    <w:rsid w:val="00B63511"/>
    <w:rsid w:val="00B63620"/>
    <w:rsid w:val="00B66B3F"/>
    <w:rsid w:val="00B66BD0"/>
    <w:rsid w:val="00B67CDE"/>
    <w:rsid w:val="00B73818"/>
    <w:rsid w:val="00B77B8F"/>
    <w:rsid w:val="00B77C1C"/>
    <w:rsid w:val="00B80FBE"/>
    <w:rsid w:val="00B81108"/>
    <w:rsid w:val="00B83ACD"/>
    <w:rsid w:val="00B875E8"/>
    <w:rsid w:val="00B90C3A"/>
    <w:rsid w:val="00B913AF"/>
    <w:rsid w:val="00B9267D"/>
    <w:rsid w:val="00B948AF"/>
    <w:rsid w:val="00BA2719"/>
    <w:rsid w:val="00BA2B8F"/>
    <w:rsid w:val="00BA7121"/>
    <w:rsid w:val="00BB331D"/>
    <w:rsid w:val="00BC0F33"/>
    <w:rsid w:val="00BC551C"/>
    <w:rsid w:val="00BC5DC4"/>
    <w:rsid w:val="00BC6452"/>
    <w:rsid w:val="00BD151C"/>
    <w:rsid w:val="00BD645D"/>
    <w:rsid w:val="00BD7789"/>
    <w:rsid w:val="00BE1567"/>
    <w:rsid w:val="00BE2C6F"/>
    <w:rsid w:val="00BE3809"/>
    <w:rsid w:val="00BE581F"/>
    <w:rsid w:val="00BF1A0F"/>
    <w:rsid w:val="00C0022C"/>
    <w:rsid w:val="00C05185"/>
    <w:rsid w:val="00C1018B"/>
    <w:rsid w:val="00C10797"/>
    <w:rsid w:val="00C11812"/>
    <w:rsid w:val="00C13169"/>
    <w:rsid w:val="00C2416D"/>
    <w:rsid w:val="00C24C2F"/>
    <w:rsid w:val="00C255E3"/>
    <w:rsid w:val="00C408AA"/>
    <w:rsid w:val="00C45ABE"/>
    <w:rsid w:val="00C504C1"/>
    <w:rsid w:val="00C50A44"/>
    <w:rsid w:val="00C56C40"/>
    <w:rsid w:val="00C66329"/>
    <w:rsid w:val="00C71E85"/>
    <w:rsid w:val="00C75280"/>
    <w:rsid w:val="00C759C9"/>
    <w:rsid w:val="00C75CDE"/>
    <w:rsid w:val="00C90EDF"/>
    <w:rsid w:val="00C919C2"/>
    <w:rsid w:val="00C92A76"/>
    <w:rsid w:val="00C92E6B"/>
    <w:rsid w:val="00C9474E"/>
    <w:rsid w:val="00CA1978"/>
    <w:rsid w:val="00CA4EA8"/>
    <w:rsid w:val="00CB6710"/>
    <w:rsid w:val="00CC0BAF"/>
    <w:rsid w:val="00CC513E"/>
    <w:rsid w:val="00CD2FEE"/>
    <w:rsid w:val="00CD59BB"/>
    <w:rsid w:val="00CE218A"/>
    <w:rsid w:val="00CF0F37"/>
    <w:rsid w:val="00CF13B2"/>
    <w:rsid w:val="00CF551A"/>
    <w:rsid w:val="00D0056A"/>
    <w:rsid w:val="00D03BC6"/>
    <w:rsid w:val="00D12FBD"/>
    <w:rsid w:val="00D1431E"/>
    <w:rsid w:val="00D22083"/>
    <w:rsid w:val="00D25D4B"/>
    <w:rsid w:val="00D42D31"/>
    <w:rsid w:val="00D438E7"/>
    <w:rsid w:val="00D55CB9"/>
    <w:rsid w:val="00D6045D"/>
    <w:rsid w:val="00D70B4C"/>
    <w:rsid w:val="00D70C7F"/>
    <w:rsid w:val="00D72ABD"/>
    <w:rsid w:val="00D779CF"/>
    <w:rsid w:val="00D83378"/>
    <w:rsid w:val="00D855A1"/>
    <w:rsid w:val="00D978F4"/>
    <w:rsid w:val="00DA68ED"/>
    <w:rsid w:val="00DB10A1"/>
    <w:rsid w:val="00DB59D7"/>
    <w:rsid w:val="00DB7C89"/>
    <w:rsid w:val="00DB7EC1"/>
    <w:rsid w:val="00DC4E29"/>
    <w:rsid w:val="00DC542F"/>
    <w:rsid w:val="00DC6EB8"/>
    <w:rsid w:val="00DD4132"/>
    <w:rsid w:val="00DD52D2"/>
    <w:rsid w:val="00DE11FC"/>
    <w:rsid w:val="00DE6472"/>
    <w:rsid w:val="00DE6AEF"/>
    <w:rsid w:val="00DE6EAE"/>
    <w:rsid w:val="00E01FA6"/>
    <w:rsid w:val="00E13B7E"/>
    <w:rsid w:val="00E16E70"/>
    <w:rsid w:val="00E201A9"/>
    <w:rsid w:val="00E25C9B"/>
    <w:rsid w:val="00E31134"/>
    <w:rsid w:val="00E32BCA"/>
    <w:rsid w:val="00E33A5F"/>
    <w:rsid w:val="00E35FB1"/>
    <w:rsid w:val="00E506DD"/>
    <w:rsid w:val="00E50B1F"/>
    <w:rsid w:val="00E53A5D"/>
    <w:rsid w:val="00E567D4"/>
    <w:rsid w:val="00E57007"/>
    <w:rsid w:val="00E6393C"/>
    <w:rsid w:val="00E7049E"/>
    <w:rsid w:val="00E71FB5"/>
    <w:rsid w:val="00E72A99"/>
    <w:rsid w:val="00E77897"/>
    <w:rsid w:val="00E80FEB"/>
    <w:rsid w:val="00E822A5"/>
    <w:rsid w:val="00E8386F"/>
    <w:rsid w:val="00E84F45"/>
    <w:rsid w:val="00E85018"/>
    <w:rsid w:val="00E86340"/>
    <w:rsid w:val="00E9052F"/>
    <w:rsid w:val="00E91072"/>
    <w:rsid w:val="00E934CC"/>
    <w:rsid w:val="00E97B61"/>
    <w:rsid w:val="00EA0B5E"/>
    <w:rsid w:val="00EA1A18"/>
    <w:rsid w:val="00EA3C4F"/>
    <w:rsid w:val="00EB39BB"/>
    <w:rsid w:val="00ED5593"/>
    <w:rsid w:val="00EE20DB"/>
    <w:rsid w:val="00EE5355"/>
    <w:rsid w:val="00EF3111"/>
    <w:rsid w:val="00EF4797"/>
    <w:rsid w:val="00EF65F5"/>
    <w:rsid w:val="00F01362"/>
    <w:rsid w:val="00F01462"/>
    <w:rsid w:val="00F02F28"/>
    <w:rsid w:val="00F03D98"/>
    <w:rsid w:val="00F03EEC"/>
    <w:rsid w:val="00F0688D"/>
    <w:rsid w:val="00F23C15"/>
    <w:rsid w:val="00F30CAB"/>
    <w:rsid w:val="00F33405"/>
    <w:rsid w:val="00F43DEA"/>
    <w:rsid w:val="00F450B7"/>
    <w:rsid w:val="00F4580F"/>
    <w:rsid w:val="00F46ECE"/>
    <w:rsid w:val="00F5043B"/>
    <w:rsid w:val="00F5300D"/>
    <w:rsid w:val="00F74D6E"/>
    <w:rsid w:val="00F77559"/>
    <w:rsid w:val="00F811DD"/>
    <w:rsid w:val="00F922CF"/>
    <w:rsid w:val="00F95DB8"/>
    <w:rsid w:val="00F970F1"/>
    <w:rsid w:val="00F97734"/>
    <w:rsid w:val="00F97F02"/>
    <w:rsid w:val="00FA03EB"/>
    <w:rsid w:val="00FA3D71"/>
    <w:rsid w:val="00FB2548"/>
    <w:rsid w:val="00FB2CDB"/>
    <w:rsid w:val="00FB3361"/>
    <w:rsid w:val="00FB33A3"/>
    <w:rsid w:val="00FB699E"/>
    <w:rsid w:val="00FB718F"/>
    <w:rsid w:val="00FC3933"/>
    <w:rsid w:val="00FC5BF7"/>
    <w:rsid w:val="00FC68C2"/>
    <w:rsid w:val="00FD11CD"/>
    <w:rsid w:val="00FD1B28"/>
    <w:rsid w:val="00FD465F"/>
    <w:rsid w:val="00FE6805"/>
    <w:rsid w:val="00FE7978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D5204"/>
  <w15:chartTrackingRefBased/>
  <w15:docId w15:val="{AF6D4372-EC90-46ED-B322-1B050A54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BB"/>
    <w:pPr>
      <w:spacing w:after="260" w:line="260" w:lineRule="exact"/>
    </w:pPr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6197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F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F105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D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D6E"/>
  </w:style>
  <w:style w:type="paragraph" w:styleId="Footer">
    <w:name w:val="footer"/>
    <w:basedOn w:val="Normal"/>
    <w:link w:val="FooterChar"/>
    <w:uiPriority w:val="99"/>
    <w:unhideWhenUsed/>
    <w:rsid w:val="001240AF"/>
    <w:pPr>
      <w:tabs>
        <w:tab w:val="center" w:pos="4513"/>
        <w:tab w:val="right" w:pos="9026"/>
      </w:tabs>
      <w:spacing w:after="0" w:line="180" w:lineRule="exact"/>
    </w:pPr>
    <w:rPr>
      <w:color w:val="616A74" w:themeColor="background2"/>
      <w:sz w:val="15"/>
      <w:szCs w:val="15"/>
    </w:rPr>
  </w:style>
  <w:style w:type="character" w:customStyle="1" w:styleId="FooterChar">
    <w:name w:val="Footer Char"/>
    <w:basedOn w:val="DefaultParagraphFont"/>
    <w:link w:val="Footer"/>
    <w:uiPriority w:val="99"/>
    <w:rsid w:val="001240AF"/>
    <w:rPr>
      <w:color w:val="616A74" w:themeColor="background2"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rsid w:val="00F02F28"/>
    <w:rPr>
      <w:rFonts w:asciiTheme="majorHAnsi" w:eastAsiaTheme="majorEastAsia" w:hAnsiTheme="majorHAnsi" w:cstheme="majorBidi"/>
      <w:color w:val="0F1054" w:themeColor="accent1" w:themeShade="7F"/>
    </w:rPr>
  </w:style>
  <w:style w:type="paragraph" w:customStyle="1" w:styleId="Address">
    <w:name w:val="Address"/>
    <w:basedOn w:val="Normal"/>
    <w:qFormat/>
    <w:rsid w:val="0079357F"/>
    <w:pPr>
      <w:spacing w:after="0"/>
    </w:pPr>
    <w:rPr>
      <w:b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D59BB"/>
    <w:rPr>
      <w:rFonts w:asciiTheme="majorHAnsi" w:eastAsiaTheme="majorEastAsia" w:hAnsiTheme="majorHAnsi" w:cstheme="majorBidi"/>
      <w:color w:val="16197F" w:themeColor="accent1" w:themeShade="BF"/>
      <w:sz w:val="32"/>
      <w:szCs w:val="32"/>
    </w:rPr>
  </w:style>
  <w:style w:type="paragraph" w:customStyle="1" w:styleId="Indentedparagraphoption2">
    <w:name w:val="Indented paragraph option 2"/>
    <w:basedOn w:val="Normal"/>
    <w:rsid w:val="009870B9"/>
    <w:pPr>
      <w:numPr>
        <w:numId w:val="12"/>
      </w:numPr>
    </w:pPr>
  </w:style>
  <w:style w:type="character" w:styleId="Hyperlink">
    <w:name w:val="Hyperlink"/>
    <w:basedOn w:val="DefaultParagraphFont"/>
    <w:uiPriority w:val="99"/>
    <w:unhideWhenUsed/>
    <w:rsid w:val="00812276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276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812276"/>
    <w:pPr>
      <w:widowControl w:val="0"/>
      <w:spacing w:after="0" w:line="240" w:lineRule="auto"/>
      <w:ind w:left="720"/>
      <w:contextualSpacing/>
    </w:pPr>
    <w:rPr>
      <w:sz w:val="22"/>
      <w:szCs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2276"/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AF1129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E4F2D9" w:themeFill="text2" w:themeFillTint="33"/>
    </w:tcPr>
  </w:style>
  <w:style w:type="paragraph" w:styleId="NoSpacing">
    <w:name w:val="No Spacing"/>
    <w:uiPriority w:val="1"/>
    <w:qFormat/>
    <w:rsid w:val="003B59D9"/>
    <w:pPr>
      <w:widowControl w:val="0"/>
    </w:pPr>
    <w:rPr>
      <w:sz w:val="22"/>
      <w:szCs w:val="22"/>
      <w:lang w:val="en-US"/>
    </w:rPr>
  </w:style>
  <w:style w:type="table" w:styleId="GridTable4-Accent3">
    <w:name w:val="Grid Table 4 Accent 3"/>
    <w:basedOn w:val="TableNormal"/>
    <w:uiPriority w:val="49"/>
    <w:rsid w:val="00AF1129"/>
    <w:tblPr>
      <w:tblStyleRowBandSize w:val="1"/>
      <w:tblStyleColBandSize w:val="1"/>
      <w:tblBorders>
        <w:top w:val="single" w:sz="4" w:space="0" w:color="B7E9EB" w:themeColor="accent3" w:themeTint="99"/>
        <w:left w:val="single" w:sz="4" w:space="0" w:color="B7E9EB" w:themeColor="accent3" w:themeTint="99"/>
        <w:bottom w:val="single" w:sz="4" w:space="0" w:color="B7E9EB" w:themeColor="accent3" w:themeTint="99"/>
        <w:right w:val="single" w:sz="4" w:space="0" w:color="B7E9EB" w:themeColor="accent3" w:themeTint="99"/>
        <w:insideH w:val="single" w:sz="4" w:space="0" w:color="B7E9EB" w:themeColor="accent3" w:themeTint="99"/>
        <w:insideV w:val="single" w:sz="4" w:space="0" w:color="B7E9EB" w:themeColor="accent3" w:themeTint="99"/>
      </w:tblBorders>
    </w:tblPr>
    <w:tblStylePr w:type="firstRow">
      <w:rPr>
        <w:b/>
        <w:bCs/>
        <w:color w:val="F5F6F9" w:themeColor="background1"/>
      </w:rPr>
      <w:tblPr/>
      <w:tcPr>
        <w:tcBorders>
          <w:top w:val="single" w:sz="4" w:space="0" w:color="88DBDF" w:themeColor="accent3"/>
          <w:left w:val="single" w:sz="4" w:space="0" w:color="88DBDF" w:themeColor="accent3"/>
          <w:bottom w:val="single" w:sz="4" w:space="0" w:color="88DBDF" w:themeColor="accent3"/>
          <w:right w:val="single" w:sz="4" w:space="0" w:color="88DBDF" w:themeColor="accent3"/>
          <w:insideH w:val="nil"/>
          <w:insideV w:val="nil"/>
        </w:tcBorders>
        <w:shd w:val="clear" w:color="auto" w:fill="88DBDF" w:themeFill="accent3"/>
      </w:tcPr>
    </w:tblStylePr>
    <w:tblStylePr w:type="lastRow">
      <w:rPr>
        <w:b/>
        <w:bCs/>
      </w:rPr>
      <w:tblPr/>
      <w:tcPr>
        <w:tcBorders>
          <w:top w:val="double" w:sz="4" w:space="0" w:color="88DB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3" w:themeFillTint="33"/>
      </w:tcPr>
    </w:tblStylePr>
    <w:tblStylePr w:type="band1Horz">
      <w:tblPr/>
      <w:tcPr>
        <w:shd w:val="clear" w:color="auto" w:fill="E7F7F8" w:themeFill="accent3" w:themeFillTint="33"/>
      </w:tcPr>
    </w:tblStylePr>
  </w:style>
  <w:style w:type="table" w:styleId="GridTable4">
    <w:name w:val="Grid Table 4"/>
    <w:basedOn w:val="TableNormal"/>
    <w:uiPriority w:val="49"/>
    <w:rsid w:val="000C29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5F6F9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9053BC"/>
    <w:tblPr>
      <w:tblStyleRowBandSize w:val="1"/>
      <w:tblStyleColBandSize w:val="1"/>
      <w:tblBorders>
        <w:top w:val="single" w:sz="4" w:space="0" w:color="F5F6F9" w:themeColor="background1"/>
        <w:left w:val="single" w:sz="4" w:space="0" w:color="F5F6F9" w:themeColor="background1"/>
        <w:bottom w:val="single" w:sz="4" w:space="0" w:color="F5F6F9" w:themeColor="background1"/>
        <w:right w:val="single" w:sz="4" w:space="0" w:color="F5F6F9" w:themeColor="background1"/>
        <w:insideH w:val="single" w:sz="4" w:space="0" w:color="F5F6F9" w:themeColor="background1"/>
        <w:insideV w:val="single" w:sz="4" w:space="0" w:color="F5F6F9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5F6F9" w:themeColor="background1"/>
      </w:rPr>
      <w:tblPr/>
      <w:tcPr>
        <w:tcBorders>
          <w:top w:val="single" w:sz="4" w:space="0" w:color="F5F6F9" w:themeColor="background1"/>
          <w:left w:val="single" w:sz="4" w:space="0" w:color="F5F6F9" w:themeColor="background1"/>
          <w:right w:val="single" w:sz="4" w:space="0" w:color="F5F6F9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5F6F9" w:themeColor="background1"/>
      </w:rPr>
      <w:tblPr/>
      <w:tcPr>
        <w:tcBorders>
          <w:left w:val="single" w:sz="4" w:space="0" w:color="F5F6F9" w:themeColor="background1"/>
          <w:bottom w:val="single" w:sz="4" w:space="0" w:color="F5F6F9" w:themeColor="background1"/>
          <w:right w:val="single" w:sz="4" w:space="0" w:color="F5F6F9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5F6F9" w:themeColor="background1"/>
      </w:rPr>
      <w:tblPr/>
      <w:tcPr>
        <w:tcBorders>
          <w:top w:val="single" w:sz="4" w:space="0" w:color="F5F6F9" w:themeColor="background1"/>
          <w:left w:val="single" w:sz="4" w:space="0" w:color="F5F6F9" w:themeColor="background1"/>
          <w:bottom w:val="single" w:sz="4" w:space="0" w:color="F5F6F9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5F6F9" w:themeColor="background1"/>
      </w:rPr>
      <w:tblPr/>
      <w:tcPr>
        <w:tcBorders>
          <w:top w:val="single" w:sz="4" w:space="0" w:color="F5F6F9" w:themeColor="background1"/>
          <w:bottom w:val="single" w:sz="4" w:space="0" w:color="F5F6F9" w:themeColor="background1"/>
          <w:right w:val="single" w:sz="4" w:space="0" w:color="F5F6F9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customStyle="1" w:styleId="Default">
    <w:name w:val="Default"/>
    <w:rsid w:val="009053BC"/>
    <w:pPr>
      <w:autoSpaceDE w:val="0"/>
      <w:autoSpaceDN w:val="0"/>
      <w:adjustRightInd w:val="0"/>
    </w:pPr>
    <w:rPr>
      <w:rFonts w:ascii="Arial" w:hAnsi="Arial" w:cs="Arial"/>
      <w:color w:val="000000"/>
      <w:lang w:val="en-AU"/>
    </w:rPr>
  </w:style>
  <w:style w:type="paragraph" w:styleId="NormalWeb">
    <w:name w:val="Normal (Web)"/>
    <w:basedOn w:val="Normal"/>
    <w:uiPriority w:val="99"/>
    <w:semiHidden/>
    <w:unhideWhenUsed/>
    <w:rsid w:val="00037167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2741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5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oledotorres\OneDrive%20-%20Grand%20Pacific%20Health%20Ltd\Desktop\GPH%20Intake%20Form.dotx" TargetMode="External"/></Relationships>
</file>

<file path=word/theme/theme1.xml><?xml version="1.0" encoding="utf-8"?>
<a:theme xmlns:a="http://schemas.openxmlformats.org/drawingml/2006/main" name="Office Theme">
  <a:themeElements>
    <a:clrScheme name="Headspace">
      <a:dk1>
        <a:srgbClr val="000000"/>
      </a:dk1>
      <a:lt1>
        <a:srgbClr val="F5F6F9"/>
      </a:lt1>
      <a:dk2>
        <a:srgbClr val="7AC142"/>
      </a:dk2>
      <a:lt2>
        <a:srgbClr val="616A74"/>
      </a:lt2>
      <a:accent1>
        <a:srgbClr val="1E22AA"/>
      </a:accent1>
      <a:accent2>
        <a:srgbClr val="B83A4B"/>
      </a:accent2>
      <a:accent3>
        <a:srgbClr val="88DBDF"/>
      </a:accent3>
      <a:accent4>
        <a:srgbClr val="ED8B00"/>
      </a:accent4>
      <a:accent5>
        <a:srgbClr val="006F62"/>
      </a:accent5>
      <a:accent6>
        <a:srgbClr val="FFC845"/>
      </a:accent6>
      <a:hlink>
        <a:srgbClr val="000000"/>
      </a:hlink>
      <a:folHlink>
        <a:srgbClr val="616A7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798B415382641A1ED1BE0B173A4CF" ma:contentTypeVersion="14" ma:contentTypeDescription="Create a new document." ma:contentTypeScope="" ma:versionID="26492434433a699f7b62a35409785bfe">
  <xsd:schema xmlns:xsd="http://www.w3.org/2001/XMLSchema" xmlns:xs="http://www.w3.org/2001/XMLSchema" xmlns:p="http://schemas.microsoft.com/office/2006/metadata/properties" xmlns:ns2="e60781d8-d73c-4ad6-b066-cc5247fb64d3" xmlns:ns3="093b7038-5a9e-4c8a-9677-7178f011db83" targetNamespace="http://schemas.microsoft.com/office/2006/metadata/properties" ma:root="true" ma:fieldsID="ee1fa6ca058f9feb56b75b2a0aadef1d" ns2:_="" ns3:_="">
    <xsd:import namespace="e60781d8-d73c-4ad6-b066-cc5247fb64d3"/>
    <xsd:import namespace="093b7038-5a9e-4c8a-9677-7178f011d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781d8-d73c-4ad6-b066-cc5247fb6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a15fb1-8a06-4074-8ece-fc124065c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b7038-5a9e-4c8a-9677-7178f011db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839093-8422-4409-9dc1-c8239f722687}" ma:internalName="TaxCatchAll" ma:showField="CatchAllData" ma:web="093b7038-5a9e-4c8a-9677-7178f011d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3b7038-5a9e-4c8a-9677-7178f011db83" xsi:nil="true"/>
    <lcf76f155ced4ddcb4097134ff3c332f xmlns="e60781d8-d73c-4ad6-b066-cc5247fb64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60278-5B2F-456A-A556-700EE1184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781d8-d73c-4ad6-b066-cc5247fb64d3"/>
    <ds:schemaRef ds:uri="093b7038-5a9e-4c8a-9677-7178f011d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B1841-CB5C-4A24-ABE5-0216166A1E9D}">
  <ds:schemaRefs>
    <ds:schemaRef ds:uri="http://schemas.microsoft.com/office/2006/metadata/properties"/>
    <ds:schemaRef ds:uri="http://schemas.microsoft.com/office/infopath/2007/PartnerControls"/>
    <ds:schemaRef ds:uri="093b7038-5a9e-4c8a-9677-7178f011db83"/>
    <ds:schemaRef ds:uri="e60781d8-d73c-4ad6-b066-cc5247fb64d3"/>
  </ds:schemaRefs>
</ds:datastoreItem>
</file>

<file path=customXml/itemProps3.xml><?xml version="1.0" encoding="utf-8"?>
<ds:datastoreItem xmlns:ds="http://schemas.openxmlformats.org/officeDocument/2006/customXml" ds:itemID="{CFF99FBA-22C3-4F44-B728-CF8D53689A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18D096-A75A-492B-AB9C-6E8B71B316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7a15833-6709-497a-a353-3cbb71eee6cb}" enabled="0" method="" siteId="{e7a15833-6709-497a-a353-3cbb71eee6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GPH Intake Form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Links>
    <vt:vector size="6" baseType="variant">
      <vt:variant>
        <vt:i4>3997780</vt:i4>
      </vt:variant>
      <vt:variant>
        <vt:i4>0</vt:i4>
      </vt:variant>
      <vt:variant>
        <vt:i4>0</vt:i4>
      </vt:variant>
      <vt:variant>
        <vt:i4>5</vt:i4>
      </vt:variant>
      <vt:variant>
        <vt:lpwstr>mailto:info@headspaceliverpool.org.au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Toledo Torres</dc:creator>
  <cp:keywords/>
  <dc:description/>
  <cp:lastModifiedBy>Esther Ramsay</cp:lastModifiedBy>
  <cp:revision>2</cp:revision>
  <cp:lastPrinted>2026-06-23T05:23:00Z</cp:lastPrinted>
  <dcterms:created xsi:type="dcterms:W3CDTF">2026-06-23T06:20:00Z</dcterms:created>
  <dcterms:modified xsi:type="dcterms:W3CDTF">2026-06-23T06:20:00Z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9983366d-5ad0-4265-9b35-9bf2e5b47ef5</vt:lpwstr>
  </property>
  <property fmtid="{D5CDD505-2E9C-101B-9397-08002B2CF9AE}" pid="3" name="ContentTypeId">
    <vt:lpwstr>0x010100015798B415382641A1ED1BE0B173A4CF</vt:lpwstr>
  </property>
  <property fmtid="{D5CDD505-2E9C-101B-9397-08002B2CF9AE}" pid="4" name="MediaServiceImageTags">
    <vt:lpwstr/>
  </property>
</Properties>
</file>